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25"/>
        <w:gridCol w:w="4691"/>
      </w:tblGrid>
      <w:tr w:rsidR="00682422" w:rsidRPr="006800A1" w:rsidTr="00192484">
        <w:tc>
          <w:tcPr>
            <w:tcW w:w="10916" w:type="dxa"/>
            <w:gridSpan w:val="2"/>
          </w:tcPr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 xml:space="preserve">ИЗВЕЩЕНИЕ О </w:t>
            </w:r>
            <w:bookmarkStart w:id="0" w:name="_Hlk228975881"/>
            <w:r w:rsidRPr="006800A1">
              <w:rPr>
                <w:rFonts w:ascii="Times New Roman" w:hAnsi="Times New Roman" w:cs="Times New Roman"/>
                <w:szCs w:val="22"/>
              </w:rPr>
              <w:t>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  <w:bookmarkEnd w:id="0"/>
          </w:p>
        </w:tc>
      </w:tr>
      <w:tr w:rsidR="00682422" w:rsidRPr="006800A1" w:rsidTr="00192484">
        <w:tblPrEx>
          <w:tblBorders>
            <w:insideH w:val="none" w:sz="0" w:space="0" w:color="auto"/>
          </w:tblBorders>
        </w:tblPrEx>
        <w:tc>
          <w:tcPr>
            <w:tcW w:w="10916" w:type="dxa"/>
            <w:gridSpan w:val="2"/>
            <w:tcBorders>
              <w:top w:val="single" w:sz="4" w:space="0" w:color="auto"/>
              <w:bottom w:val="nil"/>
            </w:tcBorders>
          </w:tcPr>
          <w:p w:rsidR="00682422" w:rsidRPr="006800A1" w:rsidRDefault="0068242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  <w:p w:rsidR="00682422" w:rsidRPr="006800A1" w:rsidRDefault="0068242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субъект Российской Федерации _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>Пермский край</w:t>
            </w:r>
            <w:r w:rsidRPr="006800A1">
              <w:rPr>
                <w:rFonts w:ascii="Times New Roman" w:hAnsi="Times New Roman" w:cs="Times New Roman"/>
                <w:szCs w:val="22"/>
              </w:rPr>
              <w:t>___________________________________________,</w:t>
            </w:r>
          </w:p>
          <w:p w:rsidR="00682422" w:rsidRPr="006800A1" w:rsidRDefault="0068242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муниципальное образование _</w:t>
            </w:r>
            <w:r>
              <w:rPr>
                <w:rFonts w:ascii="Times New Roman" w:hAnsi="Times New Roman" w:cs="Times New Roman"/>
                <w:szCs w:val="22"/>
                <w:u w:val="single"/>
              </w:rPr>
              <w:t>Александровский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u w:val="single"/>
              </w:rPr>
              <w:t>муниципальный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 xml:space="preserve"> округ</w:t>
            </w:r>
            <w:r w:rsidRPr="006800A1">
              <w:rPr>
                <w:rFonts w:ascii="Times New Roman" w:hAnsi="Times New Roman" w:cs="Times New Roman"/>
                <w:szCs w:val="22"/>
              </w:rPr>
              <w:t>_________________________________,</w:t>
            </w:r>
          </w:p>
          <w:p w:rsidR="00682422" w:rsidRDefault="00682422" w:rsidP="00B403F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00A1">
              <w:rPr>
                <w:rFonts w:ascii="Times New Roman" w:hAnsi="Times New Roman" w:cs="Times New Roman"/>
              </w:rPr>
              <w:t>населенный пункт ____</w:t>
            </w:r>
            <w:r w:rsidRPr="005240A7">
              <w:rPr>
                <w:rFonts w:ascii="Times New Roman" w:hAnsi="Times New Roman" w:cs="Times New Roman"/>
                <w:u w:val="single"/>
              </w:rPr>
              <w:t>г. Александровск</w:t>
            </w:r>
            <w:r w:rsidRPr="006800A1">
              <w:rPr>
                <w:rFonts w:ascii="Times New Roman" w:hAnsi="Times New Roman" w:cs="Times New Roman"/>
              </w:rPr>
              <w:t>___________________________________________,</w:t>
            </w:r>
          </w:p>
          <w:p w:rsidR="00682422" w:rsidRPr="00184EF2" w:rsidRDefault="00682422" w:rsidP="00B403F3">
            <w:pPr>
              <w:pStyle w:val="ConsPlusNormal"/>
              <w:jc w:val="both"/>
              <w:rPr>
                <w:u w:val="single"/>
                <w:shd w:val="clear" w:color="auto" w:fill="FFFFFF"/>
              </w:rPr>
            </w:pPr>
            <w:r w:rsidRPr="006800A1">
              <w:t>N кадастрового квартала (нескольких смежных кадастровых кварталов):</w:t>
            </w:r>
            <w:r>
              <w:t xml:space="preserve"> </w:t>
            </w:r>
            <w:r w:rsidRPr="00367937">
              <w:rPr>
                <w:rFonts w:ascii="Times New Roman" w:hAnsi="Times New Roman" w:cs="Times New Roman"/>
                <w:u w:val="single"/>
                <w:shd w:val="clear" w:color="auto" w:fill="FFFFFF"/>
              </w:rPr>
              <w:t>59:02:0101185, 59:02:0103146, 59:02:0107086, 59:02:0107089, 59:02:0107104, 59:02:0107105, 59:02:0107106, 59:02:0109009, 59:02:0109017</w:t>
            </w:r>
            <w:r>
              <w:rPr>
                <w:u w:val="single"/>
                <w:shd w:val="clear" w:color="auto" w:fill="FFFFFF"/>
              </w:rPr>
              <w:t xml:space="preserve"> </w:t>
            </w:r>
          </w:p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(Иные сведения, позволяющие определить местоположение территории, на которой</w:t>
            </w:r>
          </w:p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выполняются комплексные кадастровые работы)</w:t>
            </w:r>
          </w:p>
          <w:p w:rsidR="00682422" w:rsidRPr="008335D2" w:rsidRDefault="00682422" w:rsidP="00710B50">
            <w:pPr>
              <w:tabs>
                <w:tab w:val="right" w:pos="9922"/>
              </w:tabs>
              <w:jc w:val="both"/>
              <w:rPr>
                <w:sz w:val="22"/>
                <w:szCs w:val="22"/>
              </w:rPr>
            </w:pPr>
            <w:r w:rsidRPr="008335D2">
              <w:rPr>
                <w:sz w:val="22"/>
                <w:szCs w:val="22"/>
              </w:rPr>
              <w:t>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</w:t>
            </w:r>
            <w:r>
              <w:rPr>
                <w:sz w:val="22"/>
                <w:szCs w:val="22"/>
              </w:rPr>
              <w:t xml:space="preserve"> физическим лицам </w:t>
            </w:r>
            <w:r>
              <w:rPr>
                <w:sz w:val="22"/>
                <w:szCs w:val="22"/>
              </w:rPr>
              <w:br/>
              <w:t xml:space="preserve">от </w:t>
            </w:r>
            <w:r w:rsidRPr="00A8731C">
              <w:rPr>
                <w:sz w:val="22"/>
                <w:szCs w:val="22"/>
              </w:rPr>
              <w:t>30.01.2026 №</w:t>
            </w:r>
            <w:r w:rsidRPr="00A8731C">
              <w:rPr>
                <w:sz w:val="21"/>
                <w:szCs w:val="21"/>
                <w:lang w:eastAsia="en-US"/>
              </w:rPr>
              <w:t xml:space="preserve"> 321-20-2026-006</w:t>
            </w:r>
            <w:r w:rsidRPr="00A8731C">
              <w:rPr>
                <w:sz w:val="22"/>
                <w:szCs w:val="22"/>
              </w:rPr>
              <w:t>,</w:t>
            </w:r>
            <w:r w:rsidRPr="008335D2">
              <w:rPr>
                <w:sz w:val="22"/>
                <w:szCs w:val="22"/>
              </w:rPr>
              <w:t xml:space="preserve"> заключенным со стороны заказчика: Управление Росреестра по Пермскому краю, со стороны исполнителя: филиал ППК «Роскадастр» по Пермскому краю выполняются комплексные кадастровые работы.</w:t>
            </w:r>
          </w:p>
          <w:p w:rsidR="00682422" w:rsidRPr="006800A1" w:rsidRDefault="0068242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  <w:p w:rsidR="00682422" w:rsidRPr="006800A1" w:rsidRDefault="00682422" w:rsidP="00D31DC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Cs w:val="22"/>
                <w:u w:val="single"/>
              </w:rPr>
              <w:t xml:space="preserve">Пермский край, г. Александровск, ул.Ленина, 20а, 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 xml:space="preserve"> каб.</w:t>
            </w:r>
            <w:r>
              <w:rPr>
                <w:rFonts w:ascii="Times New Roman" w:hAnsi="Times New Roman" w:cs="Times New Roman"/>
                <w:szCs w:val="22"/>
                <w:u w:val="single"/>
              </w:rPr>
              <w:t>14</w:t>
            </w:r>
          </w:p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(Адрес работы согласительной комиссии)</w:t>
            </w:r>
          </w:p>
          <w:p w:rsidR="00682422" w:rsidRPr="006800A1" w:rsidRDefault="006824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или на официальных сайтах в информационно-телекоммуникационной сети "Интернет":</w:t>
            </w:r>
          </w:p>
        </w:tc>
      </w:tr>
      <w:tr w:rsidR="00682422" w:rsidRPr="006800A1" w:rsidTr="00192484">
        <w:tblPrEx>
          <w:tblBorders>
            <w:insideH w:val="none" w:sz="0" w:space="0" w:color="auto"/>
          </w:tblBorders>
        </w:tblPrEx>
        <w:tc>
          <w:tcPr>
            <w:tcW w:w="6225" w:type="dxa"/>
            <w:tcBorders>
              <w:top w:val="nil"/>
              <w:bottom w:val="nil"/>
              <w:right w:val="nil"/>
            </w:tcBorders>
          </w:tcPr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Cs w:val="22"/>
                <w:u w:val="single"/>
              </w:rPr>
              <w:t>Администрации Александровского муниципального округа Пермского края</w:t>
            </w:r>
          </w:p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(Наименование заказчика комплексных кадастровых работ)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</w:tcBorders>
          </w:tcPr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______</w:t>
            </w:r>
            <w: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>https://aleksraion.ru</w:t>
            </w:r>
            <w:r w:rsidRPr="00A65426">
              <w:rPr>
                <w:rFonts w:ascii="Times New Roman" w:hAnsi="Times New Roman" w:cs="Times New Roman"/>
                <w:szCs w:val="22"/>
                <w:u w:val="single"/>
              </w:rPr>
              <w:t>___;</w:t>
            </w:r>
          </w:p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(Адрес сайта)</w:t>
            </w:r>
          </w:p>
        </w:tc>
      </w:tr>
      <w:tr w:rsidR="00682422" w:rsidRPr="006800A1" w:rsidTr="00192484">
        <w:tblPrEx>
          <w:tblBorders>
            <w:insideH w:val="none" w:sz="0" w:space="0" w:color="auto"/>
          </w:tblBorders>
        </w:tblPrEx>
        <w:tc>
          <w:tcPr>
            <w:tcW w:w="6225" w:type="dxa"/>
            <w:tcBorders>
              <w:top w:val="nil"/>
              <w:bottom w:val="nil"/>
              <w:right w:val="nil"/>
            </w:tcBorders>
          </w:tcPr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u w:val="single"/>
              </w:rPr>
            </w:pP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>Министерство по управлению имуществом и градостроительной деятельности Пермского края</w:t>
            </w:r>
          </w:p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</w:tcBorders>
          </w:tcPr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_____</w:t>
            </w:r>
            <w:r>
              <w:rPr>
                <w:rFonts w:ascii="Times New Roman" w:hAnsi="Times New Roman" w:cs="Times New Roman"/>
                <w:szCs w:val="22"/>
                <w:u w:val="single"/>
              </w:rPr>
              <w:t>http://mi</w:t>
            </w:r>
            <w:r>
              <w:rPr>
                <w:rFonts w:ascii="Times New Roman" w:hAnsi="Times New Roman" w:cs="Times New Roman"/>
                <w:szCs w:val="22"/>
                <w:u w:val="single"/>
                <w:lang w:val="en-US"/>
              </w:rPr>
              <w:t>gd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>.permkrai.ru</w:t>
            </w:r>
            <w:r w:rsidRPr="006800A1">
              <w:rPr>
                <w:rFonts w:ascii="Times New Roman" w:hAnsi="Times New Roman" w:cs="Times New Roman"/>
                <w:szCs w:val="22"/>
              </w:rPr>
              <w:t>______;</w:t>
            </w:r>
          </w:p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(Адрес сайта)</w:t>
            </w:r>
          </w:p>
        </w:tc>
      </w:tr>
      <w:tr w:rsidR="00682422" w:rsidRPr="006800A1" w:rsidTr="00192484">
        <w:tblPrEx>
          <w:tblBorders>
            <w:insideH w:val="none" w:sz="0" w:space="0" w:color="auto"/>
          </w:tblBorders>
        </w:tblPrEx>
        <w:tc>
          <w:tcPr>
            <w:tcW w:w="6225" w:type="dxa"/>
            <w:tcBorders>
              <w:top w:val="nil"/>
              <w:bottom w:val="nil"/>
              <w:right w:val="nil"/>
            </w:tcBorders>
          </w:tcPr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Cs w:val="22"/>
                <w:u w:val="single"/>
              </w:rPr>
              <w:t>Управление Росреестра по Пермскому краю</w:t>
            </w:r>
          </w:p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(Наименование органа кадастрового учета)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</w:tcBorders>
          </w:tcPr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_____</w:t>
            </w:r>
            <w:r w:rsidRPr="006E4B69">
              <w:rPr>
                <w:rFonts w:ascii="Times New Roman" w:hAnsi="Times New Roman" w:cs="Times New Roman"/>
                <w:szCs w:val="22"/>
                <w:u w:val="single"/>
                <w:lang w:val="en-US"/>
              </w:rPr>
              <w:t>https</w:t>
            </w:r>
            <w:r w:rsidRPr="006E4B69">
              <w:rPr>
                <w:rFonts w:ascii="Times New Roman" w:hAnsi="Times New Roman" w:cs="Times New Roman"/>
                <w:szCs w:val="22"/>
                <w:u w:val="single"/>
              </w:rPr>
              <w:t>://</w:t>
            </w:r>
            <w:r w:rsidRPr="006E4B69">
              <w:rPr>
                <w:rFonts w:ascii="Times New Roman" w:hAnsi="Times New Roman" w:cs="Times New Roman"/>
                <w:szCs w:val="22"/>
                <w:u w:val="single"/>
                <w:lang w:val="en-US"/>
              </w:rPr>
              <w:t>rosreestr</w:t>
            </w:r>
            <w:r w:rsidRPr="006E4B69">
              <w:rPr>
                <w:rFonts w:ascii="Times New Roman" w:hAnsi="Times New Roman" w:cs="Times New Roman"/>
                <w:szCs w:val="22"/>
                <w:u w:val="single"/>
              </w:rPr>
              <w:t>.</w:t>
            </w:r>
            <w:r w:rsidRPr="006E4B69">
              <w:rPr>
                <w:rFonts w:ascii="Times New Roman" w:hAnsi="Times New Roman" w:cs="Times New Roman"/>
                <w:szCs w:val="22"/>
                <w:u w:val="single"/>
                <w:lang w:val="en-US"/>
              </w:rPr>
              <w:t>gov</w:t>
            </w:r>
            <w:r w:rsidRPr="006E4B69">
              <w:rPr>
                <w:rFonts w:ascii="Times New Roman" w:hAnsi="Times New Roman" w:cs="Times New Roman"/>
                <w:szCs w:val="22"/>
                <w:u w:val="single"/>
              </w:rPr>
              <w:t>.</w:t>
            </w:r>
            <w:r w:rsidRPr="006E4B69">
              <w:rPr>
                <w:rFonts w:ascii="Times New Roman" w:hAnsi="Times New Roman" w:cs="Times New Roman"/>
                <w:szCs w:val="22"/>
                <w:u w:val="single"/>
                <w:lang w:val="en-US"/>
              </w:rPr>
              <w:t>ru</w:t>
            </w:r>
            <w:r w:rsidRPr="006E4B69">
              <w:rPr>
                <w:rFonts w:ascii="Times New Roman" w:hAnsi="Times New Roman" w:cs="Times New Roman"/>
                <w:szCs w:val="22"/>
                <w:u w:val="single"/>
              </w:rPr>
              <w:t>/</w:t>
            </w:r>
            <w:r w:rsidRPr="006800A1">
              <w:rPr>
                <w:rFonts w:ascii="Times New Roman" w:hAnsi="Times New Roman" w:cs="Times New Roman"/>
                <w:szCs w:val="22"/>
              </w:rPr>
              <w:t>______.</w:t>
            </w:r>
          </w:p>
          <w:p w:rsidR="00682422" w:rsidRPr="006800A1" w:rsidRDefault="0068242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(Адрес сайта)</w:t>
            </w:r>
          </w:p>
        </w:tc>
      </w:tr>
      <w:tr w:rsidR="00682422" w:rsidRPr="006800A1" w:rsidTr="00192484">
        <w:tblPrEx>
          <w:tblBorders>
            <w:insideH w:val="none" w:sz="0" w:space="0" w:color="auto"/>
          </w:tblBorders>
        </w:tblPrEx>
        <w:tc>
          <w:tcPr>
            <w:tcW w:w="10916" w:type="dxa"/>
            <w:gridSpan w:val="2"/>
            <w:tcBorders>
              <w:top w:val="nil"/>
              <w:bottom w:val="single" w:sz="4" w:space="0" w:color="auto"/>
            </w:tcBorders>
          </w:tcPr>
          <w:p w:rsidR="00682422" w:rsidRPr="00FE6BE5" w:rsidRDefault="00682422" w:rsidP="00FE6B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u w:val="single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367937">
              <w:rPr>
                <w:rFonts w:ascii="Times New Roman" w:hAnsi="Times New Roman" w:cs="Times New Roman"/>
                <w:szCs w:val="22"/>
                <w:u w:val="single"/>
                <w:shd w:val="clear" w:color="auto" w:fill="FFFFFF"/>
              </w:rPr>
              <w:t>59:02:0101185, 59:02:0103146, 59:02:0107086, 59:02:0107089, 59:02:0107104, 59:02:0107105, 59:02:0107106, 59:02:0109009, 59:02:0109017</w:t>
            </w:r>
            <w:r>
              <w:rPr>
                <w:szCs w:val="22"/>
                <w:u w:val="single"/>
                <w:shd w:val="clear" w:color="auto" w:fill="FFFFFF"/>
              </w:rPr>
              <w:t xml:space="preserve"> </w:t>
            </w:r>
            <w:r w:rsidRPr="006800A1">
              <w:rPr>
                <w:rFonts w:ascii="Times New Roman" w:hAnsi="Times New Roman" w:cs="Times New Roman"/>
                <w:szCs w:val="22"/>
              </w:rPr>
              <w:t xml:space="preserve"> состоится по адресу: </w:t>
            </w:r>
            <w:r>
              <w:rPr>
                <w:rFonts w:ascii="Times New Roman" w:hAnsi="Times New Roman" w:cs="Times New Roman"/>
                <w:szCs w:val="22"/>
                <w:u w:val="single"/>
              </w:rPr>
              <w:t>Пермский край, г.Александровск, ул.Ленина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>, 2</w:t>
            </w:r>
            <w:r>
              <w:rPr>
                <w:rFonts w:ascii="Times New Roman" w:hAnsi="Times New Roman" w:cs="Times New Roman"/>
                <w:szCs w:val="22"/>
                <w:u w:val="single"/>
              </w:rPr>
              <w:t>0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 xml:space="preserve">а, </w:t>
            </w:r>
            <w:r>
              <w:rPr>
                <w:rFonts w:ascii="Times New Roman" w:hAnsi="Times New Roman" w:cs="Times New Roman"/>
                <w:szCs w:val="22"/>
                <w:u w:val="single"/>
              </w:rPr>
              <w:t>актовый зал, 4 этаж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 xml:space="preserve"> "</w:t>
            </w:r>
            <w:r>
              <w:rPr>
                <w:rFonts w:ascii="Times New Roman" w:hAnsi="Times New Roman" w:cs="Times New Roman"/>
                <w:szCs w:val="22"/>
                <w:u w:val="single"/>
              </w:rPr>
              <w:t>13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>"</w:t>
            </w:r>
            <w:r>
              <w:rPr>
                <w:rFonts w:ascii="Times New Roman" w:hAnsi="Times New Roman" w:cs="Times New Roman"/>
                <w:szCs w:val="22"/>
                <w:u w:val="single"/>
              </w:rPr>
              <w:t> августа 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>202</w:t>
            </w:r>
            <w:r>
              <w:rPr>
                <w:rFonts w:ascii="Times New Roman" w:hAnsi="Times New Roman" w:cs="Times New Roman"/>
                <w:szCs w:val="22"/>
                <w:u w:val="single"/>
              </w:rPr>
              <w:t>6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 xml:space="preserve"> г</w:t>
            </w:r>
            <w:r w:rsidRPr="006800A1">
              <w:rPr>
                <w:rFonts w:ascii="Times New Roman" w:hAnsi="Times New Roman" w:cs="Times New Roman"/>
                <w:szCs w:val="22"/>
              </w:rPr>
              <w:t>. в _</w:t>
            </w:r>
            <w:r>
              <w:rPr>
                <w:rFonts w:ascii="Times New Roman" w:hAnsi="Times New Roman" w:cs="Times New Roman"/>
                <w:szCs w:val="22"/>
                <w:u w:val="single"/>
              </w:rPr>
              <w:t>13</w:t>
            </w:r>
            <w:r w:rsidRPr="006800A1">
              <w:rPr>
                <w:rFonts w:ascii="Times New Roman" w:hAnsi="Times New Roman" w:cs="Times New Roman"/>
                <w:szCs w:val="22"/>
              </w:rPr>
              <w:t>_ часов _</w:t>
            </w:r>
            <w:r w:rsidRPr="006800A1">
              <w:rPr>
                <w:rFonts w:ascii="Times New Roman" w:hAnsi="Times New Roman" w:cs="Times New Roman"/>
                <w:szCs w:val="22"/>
                <w:u w:val="single"/>
              </w:rPr>
              <w:t>00</w:t>
            </w:r>
            <w:r w:rsidRPr="006800A1">
              <w:rPr>
                <w:rFonts w:ascii="Times New Roman" w:hAnsi="Times New Roman" w:cs="Times New Roman"/>
                <w:szCs w:val="22"/>
              </w:rPr>
              <w:t>_ минут.</w:t>
            </w:r>
          </w:p>
          <w:p w:rsidR="00682422" w:rsidRPr="006800A1" w:rsidRDefault="0068242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682422" w:rsidRPr="006800A1" w:rsidRDefault="0068242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  <w:p w:rsidR="00682422" w:rsidRPr="006800A1" w:rsidRDefault="006824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с "</w:t>
            </w:r>
            <w:r>
              <w:rPr>
                <w:rFonts w:ascii="Times New Roman" w:hAnsi="Times New Roman" w:cs="Times New Roman"/>
                <w:szCs w:val="22"/>
              </w:rPr>
              <w:t>17</w:t>
            </w:r>
            <w:r w:rsidRPr="006800A1">
              <w:rPr>
                <w:rFonts w:ascii="Times New Roman" w:hAnsi="Times New Roman" w:cs="Times New Roman"/>
                <w:szCs w:val="22"/>
              </w:rPr>
              <w:t>"</w:t>
            </w:r>
            <w:r>
              <w:rPr>
                <w:rFonts w:ascii="Times New Roman" w:hAnsi="Times New Roman" w:cs="Times New Roman"/>
                <w:szCs w:val="22"/>
              </w:rPr>
              <w:t xml:space="preserve"> июля</w:t>
            </w:r>
            <w:r w:rsidRPr="006800A1">
              <w:rPr>
                <w:rFonts w:ascii="Times New Roman" w:hAnsi="Times New Roman" w:cs="Times New Roman"/>
                <w:szCs w:val="22"/>
              </w:rPr>
              <w:t xml:space="preserve"> 202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 w:rsidRPr="006800A1">
              <w:rPr>
                <w:rFonts w:ascii="Times New Roman" w:hAnsi="Times New Roman" w:cs="Times New Roman"/>
                <w:szCs w:val="22"/>
              </w:rPr>
              <w:t>г. по "</w:t>
            </w:r>
            <w:r>
              <w:rPr>
                <w:rFonts w:ascii="Times New Roman" w:hAnsi="Times New Roman" w:cs="Times New Roman"/>
                <w:szCs w:val="22"/>
              </w:rPr>
              <w:t xml:space="preserve">12" августа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6800A1">
                <w:rPr>
                  <w:rFonts w:ascii="Times New Roman" w:hAnsi="Times New Roman" w:cs="Times New Roman"/>
                  <w:szCs w:val="22"/>
                </w:rPr>
                <w:t>202</w:t>
              </w:r>
              <w:r>
                <w:rPr>
                  <w:rFonts w:ascii="Times New Roman" w:hAnsi="Times New Roman" w:cs="Times New Roman"/>
                  <w:szCs w:val="22"/>
                </w:rPr>
                <w:t>6</w:t>
              </w:r>
              <w:r w:rsidRPr="006800A1">
                <w:rPr>
                  <w:rFonts w:ascii="Times New Roman" w:hAnsi="Times New Roman" w:cs="Times New Roman"/>
                  <w:szCs w:val="22"/>
                </w:rPr>
                <w:t xml:space="preserve"> г</w:t>
              </w:r>
            </w:smartTag>
            <w:r w:rsidRPr="006800A1">
              <w:rPr>
                <w:rFonts w:ascii="Times New Roman" w:hAnsi="Times New Roman" w:cs="Times New Roman"/>
                <w:szCs w:val="22"/>
              </w:rPr>
              <w:t>.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800A1">
              <w:rPr>
                <w:rFonts w:ascii="Times New Roman" w:hAnsi="Times New Roman" w:cs="Times New Roman"/>
                <w:szCs w:val="22"/>
              </w:rPr>
              <w:t>и</w:t>
            </w:r>
          </w:p>
          <w:p w:rsidR="00682422" w:rsidRPr="006800A1" w:rsidRDefault="0068242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>с "</w:t>
            </w:r>
            <w:r>
              <w:rPr>
                <w:rFonts w:ascii="Times New Roman" w:hAnsi="Times New Roman" w:cs="Times New Roman"/>
                <w:szCs w:val="22"/>
              </w:rPr>
              <w:t>14</w:t>
            </w:r>
            <w:r w:rsidRPr="006800A1">
              <w:rPr>
                <w:rFonts w:ascii="Times New Roman" w:hAnsi="Times New Roman" w:cs="Times New Roman"/>
                <w:szCs w:val="22"/>
              </w:rPr>
              <w:t>"</w:t>
            </w:r>
            <w:r>
              <w:rPr>
                <w:rFonts w:ascii="Times New Roman" w:hAnsi="Times New Roman" w:cs="Times New Roman"/>
                <w:szCs w:val="22"/>
              </w:rPr>
              <w:t xml:space="preserve"> августа</w:t>
            </w:r>
            <w:r w:rsidRPr="006800A1">
              <w:rPr>
                <w:rFonts w:ascii="Times New Roman" w:hAnsi="Times New Roman" w:cs="Times New Roman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6800A1">
                <w:rPr>
                  <w:rFonts w:ascii="Times New Roman" w:hAnsi="Times New Roman" w:cs="Times New Roman"/>
                  <w:szCs w:val="22"/>
                </w:rPr>
                <w:t>202</w:t>
              </w:r>
              <w:r>
                <w:rPr>
                  <w:rFonts w:ascii="Times New Roman" w:hAnsi="Times New Roman" w:cs="Times New Roman"/>
                  <w:szCs w:val="22"/>
                </w:rPr>
                <w:t>6</w:t>
              </w:r>
              <w:r w:rsidRPr="006800A1">
                <w:rPr>
                  <w:rFonts w:ascii="Times New Roman" w:hAnsi="Times New Roman" w:cs="Times New Roman"/>
                  <w:szCs w:val="22"/>
                </w:rPr>
                <w:t xml:space="preserve"> г</w:t>
              </w:r>
            </w:smartTag>
            <w:r w:rsidRPr="006800A1">
              <w:rPr>
                <w:rFonts w:ascii="Times New Roman" w:hAnsi="Times New Roman" w:cs="Times New Roman"/>
                <w:szCs w:val="22"/>
              </w:rPr>
              <w:t>. по "</w:t>
            </w:r>
            <w:r>
              <w:rPr>
                <w:rFonts w:ascii="Times New Roman" w:hAnsi="Times New Roman" w:cs="Times New Roman"/>
                <w:szCs w:val="22"/>
              </w:rPr>
              <w:t>17</w:t>
            </w:r>
            <w:r w:rsidRPr="006800A1">
              <w:rPr>
                <w:rFonts w:ascii="Times New Roman" w:hAnsi="Times New Roman" w:cs="Times New Roman"/>
                <w:szCs w:val="22"/>
              </w:rPr>
              <w:t>"</w:t>
            </w:r>
            <w:r>
              <w:rPr>
                <w:rFonts w:ascii="Times New Roman" w:hAnsi="Times New Roman" w:cs="Times New Roman"/>
                <w:szCs w:val="22"/>
              </w:rPr>
              <w:t xml:space="preserve"> сентября</w:t>
            </w:r>
            <w:r w:rsidRPr="006800A1">
              <w:rPr>
                <w:rFonts w:ascii="Times New Roman" w:hAnsi="Times New Roman" w:cs="Times New Roman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6800A1">
                <w:rPr>
                  <w:rFonts w:ascii="Times New Roman" w:hAnsi="Times New Roman" w:cs="Times New Roman"/>
                  <w:szCs w:val="22"/>
                </w:rPr>
                <w:t>202</w:t>
              </w:r>
              <w:r>
                <w:rPr>
                  <w:rFonts w:ascii="Times New Roman" w:hAnsi="Times New Roman" w:cs="Times New Roman"/>
                  <w:szCs w:val="22"/>
                </w:rPr>
                <w:t>6</w:t>
              </w:r>
              <w:r w:rsidRPr="006800A1">
                <w:rPr>
                  <w:rFonts w:ascii="Times New Roman" w:hAnsi="Times New Roman" w:cs="Times New Roman"/>
                  <w:szCs w:val="22"/>
                </w:rPr>
                <w:t xml:space="preserve"> г</w:t>
              </w:r>
            </w:smartTag>
            <w:r w:rsidRPr="006800A1">
              <w:rPr>
                <w:rFonts w:ascii="Times New Roman" w:hAnsi="Times New Roman" w:cs="Times New Roman"/>
                <w:szCs w:val="22"/>
              </w:rPr>
              <w:t xml:space="preserve">. </w:t>
            </w:r>
          </w:p>
          <w:p w:rsidR="00682422" w:rsidRPr="006800A1" w:rsidRDefault="0068242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6800A1">
              <w:rPr>
                <w:rFonts w:ascii="Times New Roman" w:hAnsi="Times New Roman" w:cs="Times New Roman"/>
                <w:szCs w:val="22"/>
              </w:rPr>
              <w:t xml:space="preserve">Возражения оформляются в соответствии с </w:t>
            </w:r>
            <w:hyperlink r:id="rId4" w:history="1">
              <w:r w:rsidRPr="006800A1">
                <w:rPr>
                  <w:rFonts w:ascii="Times New Roman" w:hAnsi="Times New Roman" w:cs="Times New Roman"/>
                  <w:szCs w:val="22"/>
                </w:rPr>
                <w:t>частью 15 статьи 42.10</w:t>
              </w:r>
            </w:hyperlink>
            <w:r w:rsidRPr="006800A1">
              <w:rPr>
                <w:rFonts w:ascii="Times New Roman" w:hAnsi="Times New Roman" w:cs="Times New Roman"/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6800A1">
                <w:rPr>
                  <w:rFonts w:ascii="Times New Roman" w:hAnsi="Times New Roman" w:cs="Times New Roman"/>
                  <w:szCs w:val="22"/>
                </w:rPr>
                <w:t>2007 г</w:t>
              </w:r>
            </w:smartTag>
            <w:r w:rsidRPr="006800A1">
              <w:rPr>
                <w:rFonts w:ascii="Times New Roman" w:hAnsi="Times New Roman" w:cs="Times New Roman"/>
                <w:szCs w:val="22"/>
              </w:rPr>
              <w:t>. N</w:t>
            </w:r>
            <w:r>
              <w:rPr>
                <w:rFonts w:ascii="Times New Roman" w:hAnsi="Times New Roman" w:cs="Times New Roman"/>
                <w:szCs w:val="22"/>
              </w:rPr>
              <w:t> </w:t>
            </w:r>
            <w:r w:rsidRPr="006800A1">
              <w:rPr>
                <w:rFonts w:ascii="Times New Roman" w:hAnsi="Times New Roman" w:cs="Times New Roman"/>
                <w:szCs w:val="22"/>
              </w:rPr>
              <w:t>221-ФЗ "О государственном кадастре недвижимости" и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682422" w:rsidRPr="00A8731C" w:rsidRDefault="00682422" w:rsidP="009B5B96">
            <w:pPr>
              <w:keepLines/>
              <w:ind w:right="170" w:firstLine="194"/>
              <w:jc w:val="both"/>
              <w:rPr>
                <w:sz w:val="22"/>
                <w:szCs w:val="22"/>
              </w:rPr>
            </w:pPr>
            <w:r w:rsidRPr="008D3799">
              <w:rPr>
                <w:sz w:val="22"/>
                <w:szCs w:val="22"/>
              </w:rPr>
              <w:t xml:space="preserve">В случае отсутствия </w:t>
            </w:r>
            <w:r w:rsidRPr="00A8731C">
              <w:rPr>
                <w:sz w:val="22"/>
                <w:szCs w:val="22"/>
              </w:rPr>
              <w:t>таких возражений местоположение границ земельных участков считается согласованным.</w:t>
            </w:r>
          </w:p>
          <w:p w:rsidR="00682422" w:rsidRPr="009B5B96" w:rsidRDefault="00682422" w:rsidP="009B5B96">
            <w:pPr>
              <w:keepLines/>
              <w:ind w:right="170" w:firstLine="194"/>
              <w:jc w:val="both"/>
              <w:rPr>
                <w:sz w:val="22"/>
                <w:szCs w:val="22"/>
              </w:rPr>
            </w:pPr>
            <w:r w:rsidRPr="00A8731C">
              <w:rPr>
                <w:sz w:val="22"/>
                <w:szCs w:val="22"/>
              </w:rPr>
              <w:t xml:space="preserve">  Второе 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работы, состоится по адресу: </w:t>
            </w:r>
            <w:r>
              <w:rPr>
                <w:sz w:val="22"/>
                <w:szCs w:val="22"/>
                <w:u w:val="single"/>
              </w:rPr>
              <w:t>Пермский край, Александровский МО, г.Александровск, ул.Ленина</w:t>
            </w:r>
            <w:r w:rsidRPr="00A8731C">
              <w:rPr>
                <w:sz w:val="22"/>
                <w:szCs w:val="22"/>
                <w:u w:val="single"/>
              </w:rPr>
              <w:t>, 2</w:t>
            </w:r>
            <w:r>
              <w:rPr>
                <w:sz w:val="22"/>
                <w:szCs w:val="22"/>
                <w:u w:val="single"/>
              </w:rPr>
              <w:t>0</w:t>
            </w:r>
            <w:r w:rsidRPr="00A8731C">
              <w:rPr>
                <w:sz w:val="22"/>
                <w:szCs w:val="22"/>
                <w:u w:val="single"/>
              </w:rPr>
              <w:t>а</w:t>
            </w:r>
            <w:r>
              <w:rPr>
                <w:sz w:val="22"/>
                <w:szCs w:val="22"/>
                <w:u w:val="single"/>
              </w:rPr>
              <w:t xml:space="preserve"> актовый зал, 4 этаж</w:t>
            </w:r>
            <w:r w:rsidRPr="00A8731C">
              <w:rPr>
                <w:sz w:val="22"/>
                <w:szCs w:val="22"/>
                <w:u w:val="single"/>
              </w:rPr>
              <w:t xml:space="preserve"> "</w:t>
            </w:r>
            <w:r>
              <w:rPr>
                <w:sz w:val="22"/>
                <w:szCs w:val="22"/>
                <w:u w:val="single"/>
              </w:rPr>
              <w:t>18" сентября</w:t>
            </w:r>
            <w:r w:rsidRPr="00A8731C">
              <w:rPr>
                <w:sz w:val="22"/>
                <w:szCs w:val="22"/>
                <w:u w:val="single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A8731C">
                <w:rPr>
                  <w:sz w:val="22"/>
                  <w:szCs w:val="22"/>
                  <w:u w:val="single"/>
                </w:rPr>
                <w:t>2026 г</w:t>
              </w:r>
            </w:smartTag>
            <w:r w:rsidRPr="00A8731C">
              <w:rPr>
                <w:sz w:val="22"/>
                <w:szCs w:val="22"/>
              </w:rPr>
              <w:t>. в _</w:t>
            </w:r>
            <w:r w:rsidRPr="00A8731C">
              <w:rPr>
                <w:sz w:val="22"/>
                <w:szCs w:val="22"/>
                <w:u w:val="single"/>
              </w:rPr>
              <w:t>13</w:t>
            </w:r>
            <w:r w:rsidRPr="00A8731C">
              <w:rPr>
                <w:sz w:val="22"/>
                <w:szCs w:val="22"/>
              </w:rPr>
              <w:t>_ часов _</w:t>
            </w:r>
            <w:r w:rsidRPr="00A8731C">
              <w:rPr>
                <w:sz w:val="22"/>
                <w:szCs w:val="22"/>
                <w:u w:val="single"/>
              </w:rPr>
              <w:t>00</w:t>
            </w:r>
            <w:r w:rsidRPr="00A8731C">
              <w:rPr>
                <w:sz w:val="22"/>
                <w:szCs w:val="22"/>
              </w:rPr>
              <w:t>_ минут.</w:t>
            </w:r>
          </w:p>
        </w:tc>
      </w:tr>
    </w:tbl>
    <w:p w:rsidR="00682422" w:rsidRPr="00A17227" w:rsidRDefault="00682422" w:rsidP="005240A7">
      <w:pPr>
        <w:pStyle w:val="ConsPlusNormal"/>
        <w:rPr>
          <w:sz w:val="2"/>
          <w:szCs w:val="2"/>
        </w:rPr>
      </w:pPr>
    </w:p>
    <w:sectPr w:rsidR="00682422" w:rsidRPr="00A17227" w:rsidSect="00710B50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DCE"/>
    <w:rsid w:val="000458AD"/>
    <w:rsid w:val="000571C1"/>
    <w:rsid w:val="00064160"/>
    <w:rsid w:val="0008115D"/>
    <w:rsid w:val="000B23A8"/>
    <w:rsid w:val="000D33D2"/>
    <w:rsid w:val="00103B8D"/>
    <w:rsid w:val="001164A7"/>
    <w:rsid w:val="0012122B"/>
    <w:rsid w:val="00140F13"/>
    <w:rsid w:val="00184EF2"/>
    <w:rsid w:val="00192484"/>
    <w:rsid w:val="0019548D"/>
    <w:rsid w:val="001C6B13"/>
    <w:rsid w:val="001E4906"/>
    <w:rsid w:val="00212D04"/>
    <w:rsid w:val="00226BEC"/>
    <w:rsid w:val="002313E7"/>
    <w:rsid w:val="002845EA"/>
    <w:rsid w:val="002B784F"/>
    <w:rsid w:val="002C1C26"/>
    <w:rsid w:val="002C7D15"/>
    <w:rsid w:val="002D62F0"/>
    <w:rsid w:val="00304E65"/>
    <w:rsid w:val="003072D4"/>
    <w:rsid w:val="003312FD"/>
    <w:rsid w:val="003520FA"/>
    <w:rsid w:val="00356D58"/>
    <w:rsid w:val="0036094A"/>
    <w:rsid w:val="00367937"/>
    <w:rsid w:val="00381016"/>
    <w:rsid w:val="003A12D5"/>
    <w:rsid w:val="003A26AA"/>
    <w:rsid w:val="003E513A"/>
    <w:rsid w:val="003F16CB"/>
    <w:rsid w:val="003F3FD4"/>
    <w:rsid w:val="004407A6"/>
    <w:rsid w:val="004423C2"/>
    <w:rsid w:val="004A7F0D"/>
    <w:rsid w:val="004F7624"/>
    <w:rsid w:val="00504988"/>
    <w:rsid w:val="00516681"/>
    <w:rsid w:val="00520CE8"/>
    <w:rsid w:val="005240A7"/>
    <w:rsid w:val="00581184"/>
    <w:rsid w:val="005C20A0"/>
    <w:rsid w:val="005D659A"/>
    <w:rsid w:val="005F70CA"/>
    <w:rsid w:val="00606F10"/>
    <w:rsid w:val="0062549E"/>
    <w:rsid w:val="00657155"/>
    <w:rsid w:val="00671A32"/>
    <w:rsid w:val="006800A1"/>
    <w:rsid w:val="00682422"/>
    <w:rsid w:val="00687997"/>
    <w:rsid w:val="006B084B"/>
    <w:rsid w:val="006B2A00"/>
    <w:rsid w:val="006D009C"/>
    <w:rsid w:val="006D17E1"/>
    <w:rsid w:val="006D7891"/>
    <w:rsid w:val="006E4B69"/>
    <w:rsid w:val="006E611C"/>
    <w:rsid w:val="006F6CA4"/>
    <w:rsid w:val="00710B50"/>
    <w:rsid w:val="0073072D"/>
    <w:rsid w:val="00736FD7"/>
    <w:rsid w:val="00751A07"/>
    <w:rsid w:val="007758DF"/>
    <w:rsid w:val="007934FC"/>
    <w:rsid w:val="007A006A"/>
    <w:rsid w:val="007A6883"/>
    <w:rsid w:val="007B50B7"/>
    <w:rsid w:val="007D22B0"/>
    <w:rsid w:val="007E4C2E"/>
    <w:rsid w:val="007F5E2A"/>
    <w:rsid w:val="00822427"/>
    <w:rsid w:val="008335D2"/>
    <w:rsid w:val="00855792"/>
    <w:rsid w:val="00860010"/>
    <w:rsid w:val="00882C0F"/>
    <w:rsid w:val="0088615C"/>
    <w:rsid w:val="008B22E4"/>
    <w:rsid w:val="008D3799"/>
    <w:rsid w:val="00907BC8"/>
    <w:rsid w:val="00921174"/>
    <w:rsid w:val="009328CA"/>
    <w:rsid w:val="0096115E"/>
    <w:rsid w:val="00965477"/>
    <w:rsid w:val="009729C0"/>
    <w:rsid w:val="00975FF7"/>
    <w:rsid w:val="009776A9"/>
    <w:rsid w:val="009B5B96"/>
    <w:rsid w:val="009F4031"/>
    <w:rsid w:val="009F57CF"/>
    <w:rsid w:val="00A061A7"/>
    <w:rsid w:val="00A1252E"/>
    <w:rsid w:val="00A14764"/>
    <w:rsid w:val="00A17227"/>
    <w:rsid w:val="00A209E5"/>
    <w:rsid w:val="00A327E9"/>
    <w:rsid w:val="00A64937"/>
    <w:rsid w:val="00A65426"/>
    <w:rsid w:val="00A8731C"/>
    <w:rsid w:val="00A939B4"/>
    <w:rsid w:val="00A94030"/>
    <w:rsid w:val="00AC3945"/>
    <w:rsid w:val="00AC7277"/>
    <w:rsid w:val="00B16C36"/>
    <w:rsid w:val="00B403F3"/>
    <w:rsid w:val="00B51AD4"/>
    <w:rsid w:val="00B6047A"/>
    <w:rsid w:val="00B86859"/>
    <w:rsid w:val="00B873CE"/>
    <w:rsid w:val="00B9117A"/>
    <w:rsid w:val="00BA436C"/>
    <w:rsid w:val="00BA77B0"/>
    <w:rsid w:val="00BA7A0F"/>
    <w:rsid w:val="00BD4742"/>
    <w:rsid w:val="00C01865"/>
    <w:rsid w:val="00C33257"/>
    <w:rsid w:val="00C431A6"/>
    <w:rsid w:val="00C60B46"/>
    <w:rsid w:val="00C71C3A"/>
    <w:rsid w:val="00C76091"/>
    <w:rsid w:val="00CA5774"/>
    <w:rsid w:val="00CE15A3"/>
    <w:rsid w:val="00D31DCE"/>
    <w:rsid w:val="00D647F6"/>
    <w:rsid w:val="00D95081"/>
    <w:rsid w:val="00DE0922"/>
    <w:rsid w:val="00DE57FD"/>
    <w:rsid w:val="00DE624F"/>
    <w:rsid w:val="00E03280"/>
    <w:rsid w:val="00E34CDA"/>
    <w:rsid w:val="00E44A90"/>
    <w:rsid w:val="00E459A0"/>
    <w:rsid w:val="00E54E41"/>
    <w:rsid w:val="00E84E1B"/>
    <w:rsid w:val="00E87799"/>
    <w:rsid w:val="00EC1D13"/>
    <w:rsid w:val="00EE05A0"/>
    <w:rsid w:val="00EF5500"/>
    <w:rsid w:val="00EF70E7"/>
    <w:rsid w:val="00F52D8D"/>
    <w:rsid w:val="00F56580"/>
    <w:rsid w:val="00F672D5"/>
    <w:rsid w:val="00F810AB"/>
    <w:rsid w:val="00F8199F"/>
    <w:rsid w:val="00F8529F"/>
    <w:rsid w:val="00FB48A2"/>
    <w:rsid w:val="00FD71AE"/>
    <w:rsid w:val="00FE6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22B"/>
    <w:pPr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31DCE"/>
    <w:pPr>
      <w:widowControl w:val="0"/>
      <w:autoSpaceDE w:val="0"/>
      <w:autoSpaceDN w:val="0"/>
    </w:pPr>
    <w:rPr>
      <w:rFonts w:eastAsia="Times New Roman" w:cs="Calibri"/>
      <w:szCs w:val="20"/>
    </w:rPr>
  </w:style>
  <w:style w:type="character" w:styleId="Hyperlink">
    <w:name w:val="Hyperlink"/>
    <w:basedOn w:val="DefaultParagraphFont"/>
    <w:uiPriority w:val="99"/>
    <w:semiHidden/>
    <w:rsid w:val="00B16C3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2122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2122B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64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B3940C68D38AF60003042DE2DFB6D5708DE53DBF77F0095BFB15FC86E78D11A06DA9777B8sB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717</Words>
  <Characters>4089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dc:title>
  <dc:subject/>
  <dc:creator>1</dc:creator>
  <cp:keywords/>
  <dc:description/>
  <cp:lastModifiedBy>user</cp:lastModifiedBy>
  <cp:revision>3</cp:revision>
  <cp:lastPrinted>2026-05-15T08:49:00Z</cp:lastPrinted>
  <dcterms:created xsi:type="dcterms:W3CDTF">2026-07-13T06:42:00Z</dcterms:created>
  <dcterms:modified xsi:type="dcterms:W3CDTF">2026-07-13T06:43:00Z</dcterms:modified>
</cp:coreProperties>
</file>