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C00" w:rsidRPr="00213E72" w:rsidRDefault="00F348AA" w:rsidP="005B592E">
      <w:pPr>
        <w:pStyle w:val="a6"/>
        <w:tabs>
          <w:tab w:val="left" w:pos="4200"/>
        </w:tabs>
        <w:spacing w:after="360"/>
        <w:ind w:right="5437"/>
        <w:jc w:val="both"/>
        <w:rPr>
          <w:spacing w:val="-4"/>
          <w:szCs w:val="28"/>
        </w:rPr>
      </w:pPr>
      <w:r w:rsidRPr="00213E72">
        <w:rPr>
          <w:noProof/>
          <w:spacing w:val="-4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8" type="#_x0000_t202" style="position:absolute;left:0;text-align:left;margin-left:427.9pt;margin-top:164.7pt;width:108pt;height:18pt;z-index:251659776;mso-position-horizontal-relative:page;mso-position-vertical-relative:page" filled="f" stroked="f">
            <v:textbox style="mso-next-textbox:#_x0000_s1088" inset="0,0,0,0">
              <w:txbxContent>
                <w:p w:rsidR="00F348AA" w:rsidRPr="00EC26ED" w:rsidRDefault="00CC46D4" w:rsidP="00E4616B">
                  <w:pPr>
                    <w:pStyle w:val="a3"/>
                    <w:jc w:val="center"/>
                  </w:pPr>
                  <w:r>
                    <w:t>1618</w:t>
                  </w:r>
                </w:p>
              </w:txbxContent>
            </v:textbox>
            <w10:wrap anchorx="page" anchory="page"/>
          </v:shape>
        </w:pict>
      </w:r>
      <w:r w:rsidRPr="00213E72">
        <w:rPr>
          <w:noProof/>
          <w:spacing w:val="-4"/>
          <w:szCs w:val="28"/>
          <w:lang w:eastAsia="ru-RU"/>
        </w:rPr>
        <w:pict>
          <v:shape id="_x0000_s1089" type="#_x0000_t202" style="position:absolute;left:0;text-align:left;margin-left:126.9pt;margin-top:164.7pt;width:108pt;height:18pt;z-index:251660800;mso-position-horizontal-relative:page;mso-position-vertical-relative:page" filled="f" stroked="f">
            <v:textbox style="mso-next-textbox:#_x0000_s1089" inset="0,0,0,0">
              <w:txbxContent>
                <w:p w:rsidR="00F348AA" w:rsidRPr="00EC26ED" w:rsidRDefault="00CC46D4" w:rsidP="00E4616B">
                  <w:pPr>
                    <w:pStyle w:val="a3"/>
                    <w:jc w:val="center"/>
                  </w:pPr>
                  <w:r>
                    <w:t>24.12.2025</w:t>
                  </w:r>
                </w:p>
              </w:txbxContent>
            </v:textbox>
            <w10:wrap anchorx="page" anchory="page"/>
          </v:shape>
        </w:pict>
      </w:r>
      <w:r w:rsidR="00E656E4"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65875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63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7DB8" w:rsidRPr="00213E72">
        <w:rPr>
          <w:noProof/>
          <w:spacing w:val="-4"/>
          <w:szCs w:val="28"/>
          <w:lang w:eastAsia="ru-RU"/>
        </w:rPr>
        <w:pict>
          <v:shape id="_x0000_s1085" type="#_x0000_t202" style="position:absolute;left:0;text-align:left;margin-left:416.85pt;margin-top:173.7pt;width:74.8pt;height:18pt;z-index:251656704;mso-position-horizontal-relative:page;mso-position-vertical-relative:page" filled="f" stroked="f">
            <v:textbox style="mso-next-textbox:#_x0000_s1085" inset="0,0,0,0">
              <w:txbxContent>
                <w:p w:rsidR="00D67DB8" w:rsidRPr="00EC26ED" w:rsidRDefault="00D67DB8" w:rsidP="00D67DB8">
                  <w:pPr>
                    <w:pStyle w:val="a3"/>
                    <w:jc w:val="center"/>
                  </w:pPr>
                </w:p>
              </w:txbxContent>
            </v:textbox>
            <w10:wrap anchorx="page" anchory="page"/>
          </v:shape>
        </w:pict>
      </w:r>
      <w:r w:rsidR="00D67DB8" w:rsidRPr="00213E72">
        <w:rPr>
          <w:noProof/>
          <w:spacing w:val="-4"/>
          <w:szCs w:val="28"/>
          <w:lang w:eastAsia="ru-RU"/>
        </w:rPr>
        <w:pict>
          <v:shape id="_x0000_s1086" type="#_x0000_t202" style="position:absolute;left:0;text-align:left;margin-left:117.65pt;margin-top:173.7pt;width:108pt;height:18pt;z-index:251657728;mso-position-horizontal-relative:page;mso-position-vertical-relative:page" filled="f" stroked="f">
            <v:textbox style="mso-next-textbox:#_x0000_s1086" inset="0,0,0,0">
              <w:txbxContent>
                <w:p w:rsidR="00D67DB8" w:rsidRPr="00EC26ED" w:rsidRDefault="00D67DB8" w:rsidP="00D67DB8">
                  <w:pPr>
                    <w:pStyle w:val="a3"/>
                    <w:jc w:val="center"/>
                  </w:pPr>
                </w:p>
              </w:txbxContent>
            </v:textbox>
            <w10:wrap anchorx="page" anchory="page"/>
          </v:shape>
        </w:pict>
      </w:r>
      <w:r w:rsidR="00920A1F" w:rsidRPr="00213E72">
        <w:rPr>
          <w:noProof/>
          <w:spacing w:val="-4"/>
          <w:szCs w:val="28"/>
        </w:rPr>
        <w:pict>
          <v:shape id="_x0000_s1078" type="#_x0000_t202" style="position:absolute;left:0;text-align:left;margin-left:432.35pt;margin-top:179.15pt;width:100.65pt;height:21.6pt;z-index:251655680;mso-position-horizontal-relative:page;mso-position-vertical-relative:page" filled="f" stroked="f">
            <v:textbox style="mso-next-textbox:#_x0000_s1078" inset="0,0,0,0">
              <w:txbxContent>
                <w:p w:rsidR="00685772" w:rsidRPr="00482A25" w:rsidRDefault="00685772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920A1F" w:rsidRPr="00213E72">
        <w:rPr>
          <w:noProof/>
          <w:spacing w:val="-4"/>
          <w:szCs w:val="28"/>
        </w:rPr>
        <w:pict>
          <v:shape id="_x0000_s1077" type="#_x0000_t202" style="position:absolute;left:0;text-align:left;margin-left:138.9pt;margin-top:179.15pt;width:100.65pt;height:21.6pt;z-index:251654656;mso-position-horizontal-relative:page;mso-position-vertical-relative:page" filled="f" stroked="f">
            <v:textbox style="mso-next-textbox:#_x0000_s1077" inset="0,0,0,0">
              <w:txbxContent>
                <w:p w:rsidR="00685772" w:rsidRPr="00482A25" w:rsidRDefault="00685772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806DC8" w:rsidRPr="00213E72">
        <w:rPr>
          <w:noProof/>
          <w:spacing w:val="-4"/>
          <w:szCs w:val="28"/>
        </w:rPr>
        <w:t>О</w:t>
      </w:r>
      <w:r w:rsidR="003A383B" w:rsidRPr="00213E72">
        <w:rPr>
          <w:noProof/>
          <w:spacing w:val="-4"/>
          <w:szCs w:val="28"/>
        </w:rPr>
        <w:t xml:space="preserve"> внесении изменений </w:t>
      </w:r>
      <w:r w:rsidR="00CA0628" w:rsidRPr="00213E72">
        <w:rPr>
          <w:noProof/>
          <w:spacing w:val="-4"/>
          <w:szCs w:val="28"/>
        </w:rPr>
        <w:t xml:space="preserve">в </w:t>
      </w:r>
      <w:r w:rsidR="00BC2ED4" w:rsidRPr="00213E72">
        <w:rPr>
          <w:szCs w:val="28"/>
        </w:rPr>
        <w:t>поста</w:t>
      </w:r>
      <w:r w:rsidR="00CA0628" w:rsidRPr="00213E72">
        <w:rPr>
          <w:szCs w:val="28"/>
        </w:rPr>
        <w:t>-</w:t>
      </w:r>
      <w:r w:rsidR="00BC2ED4" w:rsidRPr="00213E72">
        <w:rPr>
          <w:szCs w:val="28"/>
        </w:rPr>
        <w:t>новление</w:t>
      </w:r>
      <w:r w:rsidR="003A383B" w:rsidRPr="00213E72">
        <w:rPr>
          <w:szCs w:val="28"/>
        </w:rPr>
        <w:t xml:space="preserve"> администрации Алек</w:t>
      </w:r>
      <w:r w:rsidR="00CA0628" w:rsidRPr="00213E72">
        <w:rPr>
          <w:szCs w:val="28"/>
        </w:rPr>
        <w:t>-</w:t>
      </w:r>
      <w:r w:rsidR="003A383B" w:rsidRPr="00213E72">
        <w:rPr>
          <w:szCs w:val="28"/>
        </w:rPr>
        <w:t xml:space="preserve">сандровского муниципального округа от 24 октября </w:t>
      </w:r>
      <w:smartTag w:uri="urn:schemas-microsoft-com:office:smarttags" w:element="metricconverter">
        <w:smartTagPr>
          <w:attr w:name="ProductID" w:val="2024 г"/>
        </w:smartTagPr>
        <w:r w:rsidR="003A383B" w:rsidRPr="00213E72">
          <w:rPr>
            <w:szCs w:val="28"/>
          </w:rPr>
          <w:t>2024 г</w:t>
        </w:r>
      </w:smartTag>
      <w:r w:rsidR="003A383B" w:rsidRPr="00213E72">
        <w:rPr>
          <w:szCs w:val="28"/>
        </w:rPr>
        <w:t xml:space="preserve">. </w:t>
      </w:r>
      <w:r w:rsidR="00CA0628" w:rsidRPr="00213E72">
        <w:rPr>
          <w:szCs w:val="28"/>
        </w:rPr>
        <w:br/>
      </w:r>
      <w:r w:rsidR="003A383B" w:rsidRPr="00213E72">
        <w:rPr>
          <w:szCs w:val="28"/>
        </w:rPr>
        <w:t>№ 1724</w:t>
      </w:r>
      <w:r w:rsidR="00D35585" w:rsidRPr="00213E72">
        <w:rPr>
          <w:szCs w:val="28"/>
        </w:rPr>
        <w:t xml:space="preserve"> «</w:t>
      </w:r>
      <w:r w:rsidR="00213E72" w:rsidRPr="00213E72">
        <w:rPr>
          <w:szCs w:val="28"/>
        </w:rPr>
        <w:t>Об установлении рас</w:t>
      </w:r>
      <w:r w:rsidR="001A70A6">
        <w:rPr>
          <w:szCs w:val="28"/>
        </w:rPr>
        <w:t>-</w:t>
      </w:r>
      <w:r w:rsidR="00213E72" w:rsidRPr="00213E72">
        <w:rPr>
          <w:szCs w:val="28"/>
        </w:rPr>
        <w:t>ходных обязательств Александ</w:t>
      </w:r>
      <w:r w:rsidR="001A70A6">
        <w:rPr>
          <w:szCs w:val="28"/>
        </w:rPr>
        <w:t>-</w:t>
      </w:r>
      <w:r w:rsidR="00213E72" w:rsidRPr="00213E72">
        <w:rPr>
          <w:szCs w:val="28"/>
        </w:rPr>
        <w:t>ровского муниципального ок</w:t>
      </w:r>
      <w:r w:rsidR="001A70A6">
        <w:rPr>
          <w:szCs w:val="28"/>
        </w:rPr>
        <w:t>-</w:t>
      </w:r>
      <w:r w:rsidR="00213E72" w:rsidRPr="00213E72">
        <w:rPr>
          <w:szCs w:val="28"/>
        </w:rPr>
        <w:t>руга на 2025 год и на плановый период 2026 и 2027 годов на реализацию мероприятий муни</w:t>
      </w:r>
      <w:r w:rsidR="001A70A6">
        <w:rPr>
          <w:szCs w:val="28"/>
        </w:rPr>
        <w:t>-</w:t>
      </w:r>
      <w:r w:rsidR="00213E72" w:rsidRPr="001A70A6">
        <w:rPr>
          <w:spacing w:val="-8"/>
          <w:szCs w:val="28"/>
        </w:rPr>
        <w:t>ципальной программы «Жилище»</w:t>
      </w:r>
    </w:p>
    <w:p w:rsidR="0076583C" w:rsidRDefault="0076583C" w:rsidP="00BA635E">
      <w:pPr>
        <w:pStyle w:val="a5"/>
        <w:ind w:firstLine="697"/>
        <w:rPr>
          <w:rFonts w:cs="Calibri"/>
        </w:rPr>
      </w:pPr>
      <w:r>
        <w:rPr>
          <w:rFonts w:cs="Calibri"/>
        </w:rPr>
        <w:t>В соответствии с пунктом 1 части 1</w:t>
      </w:r>
      <w:r w:rsidRPr="006F27B2">
        <w:rPr>
          <w:rFonts w:cs="Calibri"/>
        </w:rPr>
        <w:t xml:space="preserve"> с</w:t>
      </w:r>
      <w:r>
        <w:rPr>
          <w:rFonts w:cs="Calibri"/>
        </w:rPr>
        <w:t xml:space="preserve">татьи 16 Федерального закона от </w:t>
      </w:r>
      <w:r>
        <w:rPr>
          <w:rFonts w:cs="Calibri"/>
        </w:rPr>
        <w:br/>
      </w:r>
      <w:r w:rsidRPr="006F27B2">
        <w:rPr>
          <w:rFonts w:cs="Calibri"/>
        </w:rPr>
        <w:t xml:space="preserve">6 октября </w:t>
      </w:r>
      <w:smartTag w:uri="urn:schemas-microsoft-com:office:smarttags" w:element="metricconverter">
        <w:smartTagPr>
          <w:attr w:name="ProductID" w:val="2003 г"/>
        </w:smartTagPr>
        <w:r w:rsidRPr="006F27B2">
          <w:rPr>
            <w:rFonts w:cs="Calibri"/>
          </w:rPr>
          <w:t>2003 г</w:t>
        </w:r>
      </w:smartTag>
      <w:r w:rsidRPr="006F27B2">
        <w:rPr>
          <w:rFonts w:cs="Calibri"/>
        </w:rPr>
        <w:t>. № 131-ФЗ «Об общих принципах организации местного самоуправления в Российск</w:t>
      </w:r>
      <w:r>
        <w:rPr>
          <w:rFonts w:cs="Calibri"/>
        </w:rPr>
        <w:t>ой Федерации», пунктом</w:t>
      </w:r>
      <w:r w:rsidRPr="006F27B2">
        <w:rPr>
          <w:rFonts w:cs="Calibri"/>
        </w:rPr>
        <w:t xml:space="preserve"> 3</w:t>
      </w:r>
      <w:r>
        <w:rPr>
          <w:rFonts w:cs="Calibri"/>
        </w:rPr>
        <w:t xml:space="preserve"> части 1</w:t>
      </w:r>
      <w:r w:rsidRPr="006F27B2">
        <w:rPr>
          <w:rFonts w:cs="Calibri"/>
        </w:rPr>
        <w:t xml:space="preserve"> с</w:t>
      </w:r>
      <w:r>
        <w:rPr>
          <w:rFonts w:cs="Calibri"/>
        </w:rPr>
        <w:t>татьи 32 Федерального закона от 20</w:t>
      </w:r>
      <w:r w:rsidRPr="006F27B2">
        <w:rPr>
          <w:rFonts w:cs="Calibri"/>
        </w:rPr>
        <w:t xml:space="preserve"> </w:t>
      </w:r>
      <w:r>
        <w:rPr>
          <w:rFonts w:cs="Calibri"/>
        </w:rPr>
        <w:t>марта 2025 г. № 33</w:t>
      </w:r>
      <w:r w:rsidRPr="006F27B2">
        <w:rPr>
          <w:rFonts w:cs="Calibri"/>
        </w:rPr>
        <w:t xml:space="preserve">-ФЗ «Об общих принципах организации местного самоуправления в </w:t>
      </w:r>
      <w:r>
        <w:rPr>
          <w:rFonts w:cs="Calibri"/>
        </w:rPr>
        <w:t xml:space="preserve">единой системе публичной власти», статьями 9, 65, 86, </w:t>
      </w:r>
      <w:r w:rsidRPr="006F27B2">
        <w:rPr>
          <w:rFonts w:cs="Calibri"/>
        </w:rPr>
        <w:t xml:space="preserve">158 Бюджетного кодекса Российской Федерации от 31 июля </w:t>
      </w:r>
      <w:smartTag w:uri="urn:schemas-microsoft-com:office:smarttags" w:element="metricconverter">
        <w:smartTagPr>
          <w:attr w:name="ProductID" w:val="1998 г"/>
        </w:smartTagPr>
        <w:r w:rsidRPr="006F27B2">
          <w:rPr>
            <w:rFonts w:cs="Calibri"/>
          </w:rPr>
          <w:t>1998</w:t>
        </w:r>
        <w:r>
          <w:rPr>
            <w:rFonts w:cs="Calibri"/>
          </w:rPr>
          <w:t xml:space="preserve"> г</w:t>
        </w:r>
      </w:smartTag>
      <w:r>
        <w:rPr>
          <w:rFonts w:cs="Calibri"/>
        </w:rPr>
        <w:t>.</w:t>
      </w:r>
      <w:r w:rsidRPr="006F27B2">
        <w:rPr>
          <w:rFonts w:cs="Calibri"/>
        </w:rPr>
        <w:t xml:space="preserve"> № 145-ФЗ, Уставом Александровского муниципального окру</w:t>
      </w:r>
      <w:r>
        <w:rPr>
          <w:rFonts w:cs="Calibri"/>
        </w:rPr>
        <w:t>га Пермского края, подпунктом 21 пункта 4 статьи 18 р</w:t>
      </w:r>
      <w:r w:rsidRPr="006F27B2">
        <w:rPr>
          <w:rFonts w:cs="Calibri"/>
        </w:rPr>
        <w:t>ешения Думы Александровского муниципального округа о</w:t>
      </w:r>
      <w:r>
        <w:rPr>
          <w:rFonts w:cs="Calibri"/>
        </w:rPr>
        <w:t>т 23</w:t>
      </w:r>
      <w:r w:rsidRPr="006F27B2">
        <w:rPr>
          <w:rFonts w:cs="Calibri"/>
        </w:rPr>
        <w:t xml:space="preserve"> </w:t>
      </w:r>
      <w:r>
        <w:rPr>
          <w:rFonts w:cs="Calibri"/>
        </w:rPr>
        <w:t>сентября 2025 г. № 82</w:t>
      </w:r>
      <w:r w:rsidRPr="006F27B2">
        <w:rPr>
          <w:rFonts w:cs="Calibri"/>
        </w:rPr>
        <w:t xml:space="preserve"> «Об утверждении Положения о бюджетном процессе в Алексан</w:t>
      </w:r>
      <w:r>
        <w:rPr>
          <w:rFonts w:cs="Calibri"/>
        </w:rPr>
        <w:t>дровском муниципальном округе Пермского края»,</w:t>
      </w:r>
    </w:p>
    <w:p w:rsidR="00BC2ED4" w:rsidRPr="00213E72" w:rsidRDefault="00F8552E" w:rsidP="00BA635E">
      <w:pPr>
        <w:pStyle w:val="a5"/>
        <w:ind w:firstLine="697"/>
        <w:rPr>
          <w:szCs w:val="28"/>
        </w:rPr>
      </w:pPr>
      <w:r w:rsidRPr="00213E72">
        <w:rPr>
          <w:szCs w:val="28"/>
        </w:rPr>
        <w:t>администрация Александровского муниципального округа ПОСТАНОВЛЯЕТ:</w:t>
      </w:r>
    </w:p>
    <w:p w:rsidR="00BC2ED4" w:rsidRPr="00213E72" w:rsidRDefault="00BC2ED4" w:rsidP="00BA635E">
      <w:pPr>
        <w:pStyle w:val="a5"/>
        <w:rPr>
          <w:szCs w:val="28"/>
        </w:rPr>
      </w:pPr>
      <w:r w:rsidRPr="00213E72">
        <w:rPr>
          <w:szCs w:val="28"/>
        </w:rPr>
        <w:t>1.</w:t>
      </w:r>
      <w:r w:rsidR="00213E72" w:rsidRPr="00213E72">
        <w:rPr>
          <w:szCs w:val="28"/>
        </w:rPr>
        <w:t> </w:t>
      </w:r>
      <w:r w:rsidRPr="00213E72">
        <w:rPr>
          <w:spacing w:val="-8"/>
          <w:szCs w:val="28"/>
        </w:rPr>
        <w:t>Внести в постановление администрации Александровского муниципального</w:t>
      </w:r>
      <w:r w:rsidRPr="00213E72">
        <w:rPr>
          <w:szCs w:val="28"/>
        </w:rPr>
        <w:t xml:space="preserve"> округа Пермского края от 24 октября </w:t>
      </w:r>
      <w:smartTag w:uri="urn:schemas-microsoft-com:office:smarttags" w:element="metricconverter">
        <w:smartTagPr>
          <w:attr w:name="ProductID" w:val="2024 г"/>
        </w:smartTagPr>
        <w:r w:rsidRPr="00213E72">
          <w:rPr>
            <w:szCs w:val="28"/>
          </w:rPr>
          <w:t>2024 г</w:t>
        </w:r>
      </w:smartTag>
      <w:r w:rsidRPr="00213E72">
        <w:rPr>
          <w:szCs w:val="28"/>
        </w:rPr>
        <w:t xml:space="preserve">. № 1724 </w:t>
      </w:r>
      <w:r w:rsidR="00213E72" w:rsidRPr="00213E72">
        <w:rPr>
          <w:szCs w:val="28"/>
        </w:rPr>
        <w:t xml:space="preserve">«Об установлении расходных обязательств Александровского муниципального округа на 2025 год и на плановый период 2026 и 2027 годов на реализацию мероприятий муниципальной программы «Жилище» </w:t>
      </w:r>
      <w:r w:rsidRPr="00213E72">
        <w:rPr>
          <w:szCs w:val="28"/>
        </w:rPr>
        <w:t>следующие изменения:</w:t>
      </w:r>
    </w:p>
    <w:p w:rsidR="00BC2ED4" w:rsidRPr="00213E72" w:rsidRDefault="00213E72" w:rsidP="00BA635E">
      <w:pPr>
        <w:pStyle w:val="a5"/>
        <w:rPr>
          <w:szCs w:val="28"/>
        </w:rPr>
      </w:pPr>
      <w:r w:rsidRPr="00213E72">
        <w:rPr>
          <w:szCs w:val="28"/>
        </w:rPr>
        <w:t>1.1. </w:t>
      </w:r>
      <w:r w:rsidR="0076583C">
        <w:rPr>
          <w:szCs w:val="28"/>
        </w:rPr>
        <w:t>приложение «Р</w:t>
      </w:r>
      <w:r w:rsidR="00BC2ED4" w:rsidRPr="00213E72">
        <w:rPr>
          <w:szCs w:val="28"/>
        </w:rPr>
        <w:t>асходные обязательства Александровско</w:t>
      </w:r>
      <w:r w:rsidR="002E5D8C" w:rsidRPr="00213E72">
        <w:rPr>
          <w:szCs w:val="28"/>
        </w:rPr>
        <w:t>го муниципального округа на 2025</w:t>
      </w:r>
      <w:r w:rsidR="00BC2ED4" w:rsidRPr="00213E72">
        <w:rPr>
          <w:szCs w:val="28"/>
        </w:rPr>
        <w:t xml:space="preserve"> год и на пла</w:t>
      </w:r>
      <w:r w:rsidR="002E5D8C" w:rsidRPr="00213E72">
        <w:rPr>
          <w:szCs w:val="28"/>
        </w:rPr>
        <w:t>новый период 2026 и 2027</w:t>
      </w:r>
      <w:r w:rsidR="00BC2ED4" w:rsidRPr="00213E72">
        <w:rPr>
          <w:szCs w:val="28"/>
        </w:rPr>
        <w:t xml:space="preserve"> годов на реализацию мероприятий муниципальной программы «</w:t>
      </w:r>
      <w:r w:rsidR="002E5D8C" w:rsidRPr="00213E72">
        <w:rPr>
          <w:szCs w:val="28"/>
        </w:rPr>
        <w:t>Жилище</w:t>
      </w:r>
      <w:r w:rsidR="00BC2ED4" w:rsidRPr="00213E72">
        <w:rPr>
          <w:szCs w:val="28"/>
        </w:rPr>
        <w:t xml:space="preserve">» </w:t>
      </w:r>
      <w:r w:rsidR="0076583C">
        <w:rPr>
          <w:szCs w:val="28"/>
        </w:rPr>
        <w:t xml:space="preserve">изложить </w:t>
      </w:r>
      <w:r w:rsidR="00BC2ED4" w:rsidRPr="00213E72">
        <w:rPr>
          <w:szCs w:val="28"/>
        </w:rPr>
        <w:t xml:space="preserve">в новой редакции </w:t>
      </w:r>
      <w:r w:rsidR="00BC2ED4" w:rsidRPr="00213E72">
        <w:rPr>
          <w:spacing w:val="-4"/>
          <w:szCs w:val="28"/>
        </w:rPr>
        <w:t>согласно приложению к настоящему постановлению</w:t>
      </w:r>
      <w:r w:rsidR="00BC2ED4" w:rsidRPr="00213E72">
        <w:rPr>
          <w:szCs w:val="28"/>
        </w:rPr>
        <w:t xml:space="preserve">. </w:t>
      </w:r>
    </w:p>
    <w:p w:rsidR="002E5D8C" w:rsidRDefault="00BC2ED4" w:rsidP="00BA635E">
      <w:pPr>
        <w:pStyle w:val="a5"/>
        <w:rPr>
          <w:szCs w:val="28"/>
        </w:rPr>
      </w:pPr>
      <w:r w:rsidRPr="00213E72">
        <w:rPr>
          <w:szCs w:val="28"/>
        </w:rPr>
        <w:lastRenderedPageBreak/>
        <w:t>2</w:t>
      </w:r>
      <w:r w:rsidR="00213E72" w:rsidRPr="00213E72">
        <w:rPr>
          <w:szCs w:val="28"/>
        </w:rPr>
        <w:t>. </w:t>
      </w:r>
      <w:r w:rsidRPr="00213E72">
        <w:rPr>
          <w:szCs w:val="28"/>
        </w:rPr>
        <w:t>Опубликовать настоящее постановление в сетевом издании официальный сайт Александровского муниципального округа Пермского края (</w:t>
      </w:r>
      <w:hyperlink r:id="rId8" w:history="1">
        <w:r w:rsidRPr="00213E72">
          <w:rPr>
            <w:rStyle w:val="ae"/>
            <w:color w:val="auto"/>
            <w:szCs w:val="28"/>
            <w:u w:val="none"/>
          </w:rPr>
          <w:t>www.aleksraion.ru</w:t>
        </w:r>
      </w:hyperlink>
      <w:r w:rsidRPr="00213E72">
        <w:rPr>
          <w:szCs w:val="28"/>
        </w:rPr>
        <w:t xml:space="preserve">). </w:t>
      </w:r>
    </w:p>
    <w:p w:rsidR="0076583C" w:rsidRPr="00D80A0E" w:rsidRDefault="0076583C" w:rsidP="00BA635E">
      <w:pPr>
        <w:pStyle w:val="af3"/>
        <w:spacing w:after="0" w:line="360" w:lineRule="exact"/>
        <w:ind w:left="0"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A70A6">
        <w:rPr>
          <w:rFonts w:ascii="Times New Roman" w:hAnsi="Times New Roman"/>
          <w:sz w:val="28"/>
          <w:szCs w:val="28"/>
        </w:rPr>
        <w:t>. </w:t>
      </w:r>
      <w:r w:rsidRPr="00D80A0E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 его официального опубликования.</w:t>
      </w:r>
    </w:p>
    <w:p w:rsidR="0076583C" w:rsidRDefault="0076583C" w:rsidP="00BA635E">
      <w:pPr>
        <w:pStyle w:val="a5"/>
        <w:rPr>
          <w:szCs w:val="28"/>
        </w:rPr>
      </w:pPr>
    </w:p>
    <w:p w:rsidR="0076583C" w:rsidRPr="00213E72" w:rsidRDefault="0076583C" w:rsidP="00BA635E">
      <w:pPr>
        <w:pStyle w:val="a5"/>
        <w:rPr>
          <w:szCs w:val="28"/>
        </w:rPr>
      </w:pPr>
    </w:p>
    <w:p w:rsidR="008B6F6A" w:rsidRDefault="008B6F6A" w:rsidP="002E5D8C">
      <w:pPr>
        <w:pStyle w:val="a5"/>
        <w:ind w:firstLine="0"/>
        <w:rPr>
          <w:szCs w:val="28"/>
        </w:rPr>
      </w:pPr>
      <w:r>
        <w:rPr>
          <w:szCs w:val="28"/>
        </w:rPr>
        <w:t>Глава муниципального округа –</w:t>
      </w:r>
    </w:p>
    <w:p w:rsidR="008B6F6A" w:rsidRDefault="008B6F6A" w:rsidP="008B6F6A">
      <w:pPr>
        <w:spacing w:line="240" w:lineRule="exact"/>
        <w:rPr>
          <w:szCs w:val="28"/>
        </w:rPr>
      </w:pPr>
      <w:r>
        <w:rPr>
          <w:szCs w:val="28"/>
        </w:rPr>
        <w:t xml:space="preserve">глава администрации Александровского </w:t>
      </w:r>
    </w:p>
    <w:p w:rsidR="008B6F6A" w:rsidRDefault="006F27B2" w:rsidP="008B6F6A">
      <w:pPr>
        <w:spacing w:line="240" w:lineRule="exact"/>
        <w:rPr>
          <w:szCs w:val="28"/>
        </w:rPr>
      </w:pPr>
      <w:r>
        <w:rPr>
          <w:szCs w:val="28"/>
        </w:rPr>
        <w:t xml:space="preserve">муниципального округа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B6F6A">
        <w:rPr>
          <w:szCs w:val="28"/>
        </w:rPr>
        <w:t xml:space="preserve">О.Э. </w:t>
      </w:r>
      <w:r>
        <w:rPr>
          <w:szCs w:val="28"/>
        </w:rPr>
        <w:t>Белобаржевская</w:t>
      </w:r>
    </w:p>
    <w:p w:rsidR="00F348AA" w:rsidRDefault="00F348AA" w:rsidP="004E195B">
      <w:pPr>
        <w:spacing w:line="240" w:lineRule="exact"/>
        <w:jc w:val="both"/>
        <w:rPr>
          <w:szCs w:val="28"/>
        </w:rPr>
        <w:sectPr w:rsidR="00F348AA" w:rsidSect="00F348AA">
          <w:headerReference w:type="default" r:id="rId9"/>
          <w:footerReference w:type="default" r:id="rId10"/>
          <w:pgSz w:w="11906" w:h="16838" w:code="9"/>
          <w:pgMar w:top="1134" w:right="851" w:bottom="1134" w:left="1418" w:header="720" w:footer="613" w:gutter="0"/>
          <w:cols w:space="708"/>
          <w:docGrid w:linePitch="360"/>
        </w:sectPr>
      </w:pPr>
    </w:p>
    <w:p w:rsidR="0006163B" w:rsidRPr="001F3387" w:rsidRDefault="0006163B" w:rsidP="0006163B">
      <w:pPr>
        <w:spacing w:line="240" w:lineRule="exact"/>
        <w:ind w:left="10081" w:right="-567"/>
        <w:rPr>
          <w:szCs w:val="28"/>
        </w:rPr>
      </w:pPr>
      <w:r>
        <w:rPr>
          <w:szCs w:val="28"/>
        </w:rPr>
        <w:lastRenderedPageBreak/>
        <w:t xml:space="preserve">Приложение к </w:t>
      </w:r>
      <w:r>
        <w:rPr>
          <w:szCs w:val="28"/>
        </w:rPr>
        <w:br/>
        <w:t>п</w:t>
      </w:r>
      <w:r w:rsidRPr="00E02361">
        <w:rPr>
          <w:szCs w:val="28"/>
        </w:rPr>
        <w:t>остановлению</w:t>
      </w:r>
      <w:r w:rsidRPr="001B0D9B">
        <w:rPr>
          <w:szCs w:val="28"/>
        </w:rPr>
        <w:t xml:space="preserve"> </w:t>
      </w:r>
      <w:r>
        <w:rPr>
          <w:szCs w:val="28"/>
        </w:rPr>
        <w:t>администрации</w:t>
      </w:r>
    </w:p>
    <w:p w:rsidR="0006163B" w:rsidRPr="00E02361" w:rsidRDefault="0006163B" w:rsidP="0006163B">
      <w:pPr>
        <w:spacing w:line="240" w:lineRule="exact"/>
        <w:ind w:left="10081" w:right="-567"/>
        <w:rPr>
          <w:szCs w:val="28"/>
        </w:rPr>
      </w:pPr>
      <w:r>
        <w:rPr>
          <w:szCs w:val="28"/>
        </w:rPr>
        <w:t>Александровского муниципального</w:t>
      </w:r>
      <w:r w:rsidRPr="00E02361">
        <w:rPr>
          <w:szCs w:val="28"/>
        </w:rPr>
        <w:t xml:space="preserve"> округа </w:t>
      </w:r>
    </w:p>
    <w:p w:rsidR="0006163B" w:rsidRDefault="0006163B" w:rsidP="0006163B">
      <w:pPr>
        <w:widowControl w:val="0"/>
        <w:autoSpaceDE w:val="0"/>
        <w:autoSpaceDN w:val="0"/>
        <w:adjustRightInd w:val="0"/>
        <w:spacing w:line="240" w:lineRule="exact"/>
        <w:ind w:left="10081"/>
        <w:rPr>
          <w:szCs w:val="28"/>
        </w:rPr>
      </w:pPr>
      <w:r w:rsidRPr="00E02361">
        <w:rPr>
          <w:szCs w:val="28"/>
        </w:rPr>
        <w:t xml:space="preserve">от </w:t>
      </w:r>
      <w:r w:rsidR="00CC46D4">
        <w:rPr>
          <w:szCs w:val="28"/>
        </w:rPr>
        <w:t>24.12.2025</w:t>
      </w:r>
      <w:r w:rsidR="00CA0628">
        <w:rPr>
          <w:szCs w:val="28"/>
        </w:rPr>
        <w:t xml:space="preserve"> </w:t>
      </w:r>
      <w:r w:rsidRPr="00E02361">
        <w:rPr>
          <w:szCs w:val="28"/>
        </w:rPr>
        <w:t>№</w:t>
      </w:r>
      <w:r w:rsidR="00CA0628">
        <w:rPr>
          <w:szCs w:val="28"/>
        </w:rPr>
        <w:t xml:space="preserve"> </w:t>
      </w:r>
      <w:r w:rsidR="00CC46D4">
        <w:rPr>
          <w:szCs w:val="28"/>
        </w:rPr>
        <w:t>1618</w:t>
      </w:r>
    </w:p>
    <w:p w:rsidR="0006163B" w:rsidRDefault="0006163B" w:rsidP="00D2209D">
      <w:pPr>
        <w:spacing w:line="240" w:lineRule="exact"/>
        <w:ind w:right="-567"/>
        <w:rPr>
          <w:szCs w:val="28"/>
        </w:rPr>
      </w:pPr>
    </w:p>
    <w:p w:rsidR="0006163B" w:rsidRPr="001F3387" w:rsidRDefault="0006163B" w:rsidP="0006163B">
      <w:pPr>
        <w:spacing w:line="240" w:lineRule="exact"/>
        <w:ind w:left="10081" w:right="-567"/>
        <w:rPr>
          <w:szCs w:val="28"/>
        </w:rPr>
      </w:pPr>
      <w:r>
        <w:rPr>
          <w:szCs w:val="28"/>
        </w:rPr>
        <w:t xml:space="preserve">Приложение к </w:t>
      </w:r>
      <w:r>
        <w:rPr>
          <w:szCs w:val="28"/>
        </w:rPr>
        <w:br/>
        <w:t>п</w:t>
      </w:r>
      <w:r w:rsidRPr="00E02361">
        <w:rPr>
          <w:szCs w:val="28"/>
        </w:rPr>
        <w:t>остановлению</w:t>
      </w:r>
      <w:r w:rsidRPr="001B0D9B">
        <w:rPr>
          <w:szCs w:val="28"/>
        </w:rPr>
        <w:t xml:space="preserve"> </w:t>
      </w:r>
      <w:r>
        <w:rPr>
          <w:szCs w:val="28"/>
        </w:rPr>
        <w:t>администрации</w:t>
      </w:r>
    </w:p>
    <w:p w:rsidR="0006163B" w:rsidRPr="00E02361" w:rsidRDefault="0006163B" w:rsidP="0006163B">
      <w:pPr>
        <w:spacing w:line="240" w:lineRule="exact"/>
        <w:ind w:left="10081" w:right="-567"/>
        <w:rPr>
          <w:szCs w:val="28"/>
        </w:rPr>
      </w:pPr>
      <w:r>
        <w:rPr>
          <w:szCs w:val="28"/>
        </w:rPr>
        <w:t>Александровского муниципального</w:t>
      </w:r>
      <w:r w:rsidRPr="00E02361">
        <w:rPr>
          <w:szCs w:val="28"/>
        </w:rPr>
        <w:t xml:space="preserve"> округа </w:t>
      </w:r>
    </w:p>
    <w:p w:rsidR="0006163B" w:rsidRDefault="0006163B" w:rsidP="0006163B">
      <w:pPr>
        <w:widowControl w:val="0"/>
        <w:autoSpaceDE w:val="0"/>
        <w:autoSpaceDN w:val="0"/>
        <w:adjustRightInd w:val="0"/>
        <w:spacing w:line="240" w:lineRule="exact"/>
        <w:ind w:left="10081"/>
        <w:rPr>
          <w:szCs w:val="28"/>
        </w:rPr>
      </w:pPr>
      <w:r w:rsidRPr="00E02361">
        <w:rPr>
          <w:szCs w:val="28"/>
        </w:rPr>
        <w:t xml:space="preserve">от </w:t>
      </w:r>
      <w:r w:rsidRPr="00DE5408">
        <w:rPr>
          <w:szCs w:val="28"/>
          <w:u w:val="single"/>
        </w:rPr>
        <w:t>24.10.202</w:t>
      </w:r>
      <w:r>
        <w:rPr>
          <w:szCs w:val="28"/>
          <w:u w:val="single"/>
        </w:rPr>
        <w:t>4</w:t>
      </w:r>
      <w:r w:rsidRPr="00E02361">
        <w:rPr>
          <w:szCs w:val="28"/>
        </w:rPr>
        <w:t xml:space="preserve"> №</w:t>
      </w:r>
      <w:r>
        <w:rPr>
          <w:szCs w:val="28"/>
        </w:rPr>
        <w:t xml:space="preserve"> </w:t>
      </w:r>
      <w:r w:rsidRPr="00DE5408">
        <w:rPr>
          <w:szCs w:val="28"/>
          <w:u w:val="single"/>
        </w:rPr>
        <w:t>1</w:t>
      </w:r>
      <w:r>
        <w:rPr>
          <w:szCs w:val="28"/>
          <w:u w:val="single"/>
        </w:rPr>
        <w:t>724</w:t>
      </w:r>
    </w:p>
    <w:p w:rsidR="00F348AA" w:rsidRDefault="00F348AA" w:rsidP="00F348AA">
      <w:pPr>
        <w:widowControl w:val="0"/>
        <w:autoSpaceDE w:val="0"/>
        <w:autoSpaceDN w:val="0"/>
        <w:adjustRightInd w:val="0"/>
        <w:ind w:left="10080"/>
        <w:rPr>
          <w:szCs w:val="28"/>
        </w:rPr>
      </w:pPr>
    </w:p>
    <w:p w:rsidR="00060F74" w:rsidRPr="00F348AA" w:rsidRDefault="00362A4E" w:rsidP="00F348A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F348AA">
        <w:rPr>
          <w:b/>
          <w:szCs w:val="28"/>
        </w:rPr>
        <w:t xml:space="preserve">Расходные обязательства </w:t>
      </w:r>
    </w:p>
    <w:p w:rsidR="00060F74" w:rsidRPr="00F348AA" w:rsidRDefault="00362A4E" w:rsidP="00F348A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F348AA">
        <w:rPr>
          <w:b/>
          <w:szCs w:val="28"/>
        </w:rPr>
        <w:t>Александровско</w:t>
      </w:r>
      <w:r w:rsidR="006F27B2">
        <w:rPr>
          <w:b/>
          <w:szCs w:val="28"/>
        </w:rPr>
        <w:t>го муниципального округа на 2025 год и на плановый период 2026 и 2027</w:t>
      </w:r>
      <w:r w:rsidRPr="00F348AA">
        <w:rPr>
          <w:b/>
          <w:szCs w:val="28"/>
        </w:rPr>
        <w:t xml:space="preserve"> годов </w:t>
      </w:r>
      <w:r w:rsidRPr="00F348AA">
        <w:rPr>
          <w:b/>
          <w:szCs w:val="28"/>
        </w:rPr>
        <w:br/>
        <w:t xml:space="preserve">на реализацию мероприятий муниципальной программы </w:t>
      </w:r>
    </w:p>
    <w:p w:rsidR="00362A4E" w:rsidRPr="00904A07" w:rsidRDefault="00362A4E" w:rsidP="00F348A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904A07">
        <w:rPr>
          <w:b/>
          <w:szCs w:val="28"/>
        </w:rPr>
        <w:t>«</w:t>
      </w:r>
      <w:r w:rsidR="006F27B2">
        <w:rPr>
          <w:b/>
          <w:szCs w:val="28"/>
        </w:rPr>
        <w:t>Жилище</w:t>
      </w:r>
      <w:r w:rsidRPr="00904A07">
        <w:rPr>
          <w:b/>
          <w:szCs w:val="28"/>
        </w:rPr>
        <w:t>»</w:t>
      </w:r>
    </w:p>
    <w:p w:rsidR="00060F74" w:rsidRPr="00276B83" w:rsidRDefault="00060F74" w:rsidP="00362A4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1516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80"/>
        <w:gridCol w:w="4607"/>
        <w:gridCol w:w="2126"/>
        <w:gridCol w:w="1843"/>
        <w:gridCol w:w="1984"/>
        <w:gridCol w:w="2127"/>
        <w:gridCol w:w="1701"/>
      </w:tblGrid>
      <w:tr w:rsidR="008F48AD" w:rsidRPr="00F348AA" w:rsidTr="00B9652A"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356B" w:rsidRDefault="008B356B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348AA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4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348AA">
              <w:rPr>
                <w:b/>
                <w:sz w:val="26"/>
                <w:szCs w:val="26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348AA">
              <w:rPr>
                <w:b/>
                <w:sz w:val="26"/>
                <w:szCs w:val="26"/>
              </w:rPr>
              <w:t>Источник финансирования</w:t>
            </w:r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348AA">
              <w:rPr>
                <w:b/>
                <w:sz w:val="26"/>
                <w:szCs w:val="26"/>
              </w:rPr>
              <w:t>Объемы финансирования, тыс. руб.</w:t>
            </w:r>
          </w:p>
        </w:tc>
      </w:tr>
      <w:tr w:rsidR="008F48AD" w:rsidRPr="00276B83" w:rsidTr="00B9652A"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4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348AA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F48AD" w:rsidRPr="00F348AA" w:rsidRDefault="00D82414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</w:t>
            </w:r>
            <w:r w:rsidR="00CB672D" w:rsidRPr="00F348AA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F48AD" w:rsidRPr="00F348AA" w:rsidRDefault="00D82414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</w:t>
            </w:r>
            <w:r w:rsidR="00CB672D" w:rsidRPr="00F348AA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F48AD" w:rsidRPr="00F348AA" w:rsidRDefault="00D82414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</w:t>
            </w:r>
            <w:r w:rsidR="00CB672D" w:rsidRPr="00F348AA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8F48AD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348AA">
              <w:rPr>
                <w:sz w:val="26"/>
                <w:szCs w:val="26"/>
              </w:rPr>
              <w:t>1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348AA"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348AA"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348AA">
              <w:rPr>
                <w:sz w:val="26"/>
                <w:szCs w:val="2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348AA">
              <w:rPr>
                <w:sz w:val="26"/>
                <w:szCs w:val="26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348AA">
              <w:rPr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F48AD" w:rsidRPr="00F348AA" w:rsidRDefault="008F48AD" w:rsidP="00F348A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348AA">
              <w:rPr>
                <w:sz w:val="26"/>
                <w:szCs w:val="26"/>
              </w:rPr>
              <w:t>7</w:t>
            </w:r>
          </w:p>
        </w:tc>
      </w:tr>
      <w:tr w:rsidR="00FA4E08" w:rsidRPr="00276B83" w:rsidTr="00A8579B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E08" w:rsidRPr="00FA4E08" w:rsidRDefault="00FA4E08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FA4E08">
              <w:rPr>
                <w:b/>
                <w:sz w:val="26"/>
                <w:szCs w:val="26"/>
              </w:rPr>
              <w:t>Муниципальная программа «Жилище</w:t>
            </w:r>
            <w:r w:rsidR="00FD0C23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08" w:rsidRPr="00FA4E08" w:rsidRDefault="00FA4E08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FA4E08" w:rsidRPr="00FA4E08" w:rsidRDefault="00FA4E08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4E08" w:rsidRDefault="00F21053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53 399</w:t>
            </w:r>
            <w:r w:rsidR="004E1F1D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>33497</w:t>
            </w:r>
          </w:p>
          <w:p w:rsidR="00B049CB" w:rsidRPr="00175664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4E08" w:rsidRDefault="00F21053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15 859</w:t>
            </w:r>
            <w:r w:rsidR="00C736C9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>80153</w:t>
            </w:r>
          </w:p>
          <w:p w:rsidR="00B049CB" w:rsidRPr="00175664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4E08" w:rsidRDefault="00EE5121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8 494,16311</w:t>
            </w:r>
          </w:p>
          <w:p w:rsidR="00B049CB" w:rsidRPr="007D7BF8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4E08" w:rsidRDefault="00B049CB" w:rsidP="00FA4E0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29 045,370</w:t>
            </w:r>
            <w:r w:rsidR="00C736C9">
              <w:rPr>
                <w:b/>
                <w:sz w:val="26"/>
                <w:szCs w:val="26"/>
              </w:rPr>
              <w:t>33</w:t>
            </w:r>
          </w:p>
          <w:p w:rsidR="00B049CB" w:rsidRPr="0051324C" w:rsidRDefault="00B049CB" w:rsidP="00FA4E0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D82414" w:rsidRPr="00276B83" w:rsidTr="00A8579B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14" w:rsidRPr="00F348AA" w:rsidRDefault="00D8241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4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14" w:rsidRPr="00FA4E08" w:rsidRDefault="00D8241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b/>
                <w:sz w:val="26"/>
                <w:szCs w:val="26"/>
              </w:rPr>
              <w:t>Подпрограмма 1 «Переселение граждан Александровского муниципального округа из аварийного жилищного фонда»</w:t>
            </w:r>
          </w:p>
        </w:tc>
      </w:tr>
      <w:tr w:rsidR="00D82414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14" w:rsidRDefault="00D8241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14" w:rsidRPr="00FA4E08" w:rsidRDefault="00D8241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Основное мероприятие</w:t>
            </w:r>
          </w:p>
          <w:p w:rsidR="00D82414" w:rsidRPr="00FA4E08" w:rsidRDefault="00D8241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«Переселение граждан из аварийного жилищного фонда»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414" w:rsidRPr="00FA4E08" w:rsidRDefault="00D82414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D82414" w:rsidRPr="00FA4E08" w:rsidRDefault="00D8241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2414" w:rsidRDefault="00F21053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38 956,66742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  <w:p w:rsidR="00B049CB" w:rsidRPr="00C736C9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2414" w:rsidRDefault="00F21053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2 384,15658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  <w:p w:rsidR="00B049CB" w:rsidRPr="00C736C9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2414" w:rsidRDefault="00C736C9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C736C9">
              <w:rPr>
                <w:b/>
                <w:sz w:val="26"/>
                <w:szCs w:val="26"/>
              </w:rPr>
              <w:t>8 191,18411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  <w:p w:rsidR="00B049CB" w:rsidRPr="00C736C9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2414" w:rsidRDefault="00C736C9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C736C9">
              <w:rPr>
                <w:b/>
                <w:sz w:val="26"/>
                <w:szCs w:val="26"/>
              </w:rPr>
              <w:t>28 381,32673</w:t>
            </w: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B049CB" w:rsidRPr="00C736C9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C12725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725" w:rsidRDefault="00C12725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1.1.1.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725" w:rsidRPr="00B838BD" w:rsidRDefault="00C12725" w:rsidP="00C12725">
            <w:pPr>
              <w:jc w:val="center"/>
              <w:rPr>
                <w:sz w:val="26"/>
                <w:szCs w:val="26"/>
              </w:rPr>
            </w:pPr>
            <w:r w:rsidRPr="00B838BD">
              <w:rPr>
                <w:sz w:val="26"/>
                <w:szCs w:val="26"/>
              </w:rPr>
              <w:t>Мероприятие 1</w:t>
            </w:r>
          </w:p>
          <w:p w:rsidR="00C12725" w:rsidRPr="00FA4E08" w:rsidRDefault="009D09A2" w:rsidP="00C12725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«Мероприятие</w:t>
            </w:r>
            <w:r w:rsidR="00C12725" w:rsidRPr="00B838BD">
              <w:rPr>
                <w:sz w:val="26"/>
                <w:szCs w:val="26"/>
              </w:rPr>
              <w:t xml:space="preserve"> по переселению граждан из аварийного жилищного фонда»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25" w:rsidRDefault="00C12725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C12725" w:rsidRPr="00FA4E08" w:rsidRDefault="00C12725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12725" w:rsidRPr="00C12725" w:rsidRDefault="00A70590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33 929,59637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12725" w:rsidRPr="00C12725" w:rsidRDefault="00A70590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12725" w:rsidRPr="00C12725" w:rsidRDefault="00790825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5 548,26964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12725" w:rsidRPr="00C12725" w:rsidRDefault="00790825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28 381,32673</w:t>
            </w:r>
          </w:p>
        </w:tc>
      </w:tr>
      <w:tr w:rsidR="009D09A2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9A2" w:rsidRDefault="009D09A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1.1.2.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9A2" w:rsidRDefault="009D09A2" w:rsidP="00C127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2</w:t>
            </w:r>
          </w:p>
          <w:p w:rsidR="009D09A2" w:rsidRPr="00B838BD" w:rsidRDefault="009D09A2" w:rsidP="00D05F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D05F7F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сполнение судебных решений о </w:t>
            </w:r>
            <w:r>
              <w:rPr>
                <w:sz w:val="26"/>
                <w:szCs w:val="26"/>
              </w:rPr>
              <w:lastRenderedPageBreak/>
              <w:t>выплате выкупной цены за жилое помещение, расходов на оплату оценки жилого помещения, расходов на оплату государственной пошлины, расхо</w:t>
            </w:r>
            <w:r w:rsidR="00DE4AB5">
              <w:rPr>
                <w:sz w:val="26"/>
                <w:szCs w:val="26"/>
              </w:rPr>
              <w:t>дов по оплате юридических услуг</w:t>
            </w:r>
            <w:r w:rsidR="00DE4AB5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 xml:space="preserve">(г. Александровск, ул. </w:t>
            </w:r>
            <w:r w:rsidR="00DE4AB5">
              <w:rPr>
                <w:sz w:val="26"/>
                <w:szCs w:val="26"/>
              </w:rPr>
              <w:t>Ким, 14</w:t>
            </w:r>
            <w:r>
              <w:rPr>
                <w:sz w:val="26"/>
                <w:szCs w:val="26"/>
              </w:rPr>
              <w:t>)»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A2" w:rsidRDefault="009D09A2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Местный</w:t>
            </w:r>
          </w:p>
          <w:p w:rsidR="009D09A2" w:rsidRDefault="009D09A2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D09A2" w:rsidRDefault="009D09A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683,75600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D09A2" w:rsidRDefault="009D09A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683,75600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D09A2" w:rsidRDefault="009D09A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D09A2" w:rsidRDefault="009D09A2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</w:tr>
      <w:tr w:rsidR="003300DC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DC" w:rsidRDefault="003300DC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1.1.3.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DC" w:rsidRDefault="003300DC" w:rsidP="003300DC">
            <w:pPr>
              <w:jc w:val="center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3</w:t>
            </w:r>
          </w:p>
          <w:p w:rsidR="003300DC" w:rsidRDefault="003300DC" w:rsidP="003300DC">
            <w:pPr>
              <w:jc w:val="center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D05F7F">
              <w:rPr>
                <w:sz w:val="26"/>
                <w:szCs w:val="26"/>
              </w:rPr>
              <w:t>И</w:t>
            </w:r>
            <w:r w:rsidRPr="003300DC">
              <w:rPr>
                <w:sz w:val="26"/>
                <w:szCs w:val="26"/>
              </w:rPr>
              <w:t>сполнение судебного решения о выплате</w:t>
            </w:r>
            <w:r>
              <w:rPr>
                <w:sz w:val="26"/>
                <w:szCs w:val="26"/>
              </w:rPr>
              <w:t xml:space="preserve"> гр. Королевой Е.Г.,</w:t>
            </w:r>
          </w:p>
          <w:p w:rsidR="003300DC" w:rsidRDefault="003300DC" w:rsidP="003300DC">
            <w:pPr>
              <w:jc w:val="center"/>
              <w:outlineLvl w:val="1"/>
              <w:rPr>
                <w:sz w:val="26"/>
                <w:szCs w:val="26"/>
              </w:rPr>
            </w:pPr>
            <w:r w:rsidRPr="003300DC">
              <w:rPr>
                <w:sz w:val="26"/>
                <w:szCs w:val="26"/>
              </w:rPr>
              <w:t>гр. Королеву П.В. компенсации за нарушение права на исполнение судебного акта в разумный срок, расходов по оплате государственной пошлины, судебных расходов по оплате услуг представителя</w:t>
            </w:r>
            <w:r>
              <w:rPr>
                <w:sz w:val="26"/>
                <w:szCs w:val="26"/>
              </w:rPr>
              <w:t>)»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DC" w:rsidRDefault="003300DC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3300DC" w:rsidRDefault="003300DC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300DC" w:rsidRDefault="003300DC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25,60000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300DC" w:rsidRDefault="003300DC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25,60000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300DC" w:rsidRDefault="003300DC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300DC" w:rsidRDefault="003300DC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</w:tr>
      <w:tr w:rsidR="009D09A2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9A2" w:rsidRDefault="009D09A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1.1.3.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304" w:rsidRPr="00CB7304" w:rsidRDefault="00CB7304" w:rsidP="00CB7304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CB7304">
              <w:rPr>
                <w:sz w:val="26"/>
                <w:szCs w:val="26"/>
              </w:rPr>
              <w:t>Мероприяти</w:t>
            </w:r>
            <w:r>
              <w:rPr>
                <w:sz w:val="26"/>
                <w:szCs w:val="26"/>
              </w:rPr>
              <w:t>е 3</w:t>
            </w:r>
          </w:p>
          <w:p w:rsidR="00D17CA4" w:rsidRDefault="00CB7304" w:rsidP="00CB7304">
            <w:pPr>
              <w:jc w:val="center"/>
              <w:rPr>
                <w:sz w:val="26"/>
                <w:szCs w:val="26"/>
              </w:rPr>
            </w:pPr>
            <w:r w:rsidRPr="00CB7304">
              <w:rPr>
                <w:sz w:val="26"/>
                <w:szCs w:val="26"/>
              </w:rPr>
              <w:t>«Переселение граждан из аварийного жилищного фонда с целью реализации мероприятий федерального проекта «Жильё» в рамках национального проекта</w:t>
            </w:r>
            <w:r w:rsidR="00D17CA4">
              <w:rPr>
                <w:sz w:val="26"/>
                <w:szCs w:val="26"/>
              </w:rPr>
              <w:t xml:space="preserve"> «Инфраструктура для жизни»</w:t>
            </w:r>
          </w:p>
          <w:p w:rsidR="009D09A2" w:rsidRDefault="00CB7304" w:rsidP="00CB7304">
            <w:pPr>
              <w:jc w:val="center"/>
              <w:rPr>
                <w:sz w:val="26"/>
                <w:szCs w:val="26"/>
              </w:rPr>
            </w:pPr>
            <w:r w:rsidRPr="00CB7304">
              <w:rPr>
                <w:sz w:val="26"/>
                <w:szCs w:val="26"/>
              </w:rPr>
              <w:t>(с участием средств публично-правовой компании «Фонд развития территорий»)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04" w:rsidRDefault="00CB7304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9D09A2" w:rsidRDefault="00CB7304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D09A2" w:rsidRDefault="00D17CA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3 089,06005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D09A2" w:rsidRDefault="00D17CA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446,14558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D09A2" w:rsidRDefault="009D09A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2 642,91447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D09A2" w:rsidRDefault="009D09A2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</w:tr>
      <w:tr w:rsidR="007B5BE9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BE9" w:rsidRDefault="009D09A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1.1.4</w:t>
            </w:r>
            <w:r w:rsidR="007B5BE9">
              <w:rPr>
                <w:sz w:val="26"/>
                <w:szCs w:val="26"/>
              </w:rPr>
              <w:t>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BE9" w:rsidRPr="00FA4E08" w:rsidRDefault="009D09A2" w:rsidP="0099242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4</w:t>
            </w:r>
          </w:p>
          <w:p w:rsidR="00CB7304" w:rsidRPr="00992429" w:rsidRDefault="00992429" w:rsidP="003C2A77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Pr="00992429">
              <w:rPr>
                <w:sz w:val="26"/>
                <w:szCs w:val="26"/>
              </w:rPr>
              <w:t xml:space="preserve">Реализация региональной адресной программы по переселению граждан из аварийного жилищного фонда на территории Пермского края (расходы без финансовой поддержки публично-правовой компании </w:t>
            </w:r>
            <w:r w:rsidR="00790825">
              <w:rPr>
                <w:sz w:val="26"/>
                <w:szCs w:val="26"/>
              </w:rPr>
              <w:t>«</w:t>
            </w:r>
            <w:r w:rsidRPr="00992429">
              <w:rPr>
                <w:sz w:val="26"/>
                <w:szCs w:val="26"/>
              </w:rPr>
              <w:t>Фонд развития территорий</w:t>
            </w:r>
            <w:r w:rsidR="00790825">
              <w:rPr>
                <w:sz w:val="26"/>
                <w:szCs w:val="26"/>
              </w:rPr>
              <w:t>»</w:t>
            </w:r>
            <w:r w:rsidRPr="00992429">
              <w:rPr>
                <w:sz w:val="26"/>
                <w:szCs w:val="26"/>
              </w:rPr>
              <w:t xml:space="preserve">), источником финансового </w:t>
            </w:r>
            <w:r w:rsidRPr="00992429">
              <w:rPr>
                <w:sz w:val="26"/>
                <w:szCs w:val="26"/>
              </w:rPr>
              <w:lastRenderedPageBreak/>
              <w:t>обеспечения которой являются средства, высвобождаемые в результате списания задолженности Пермского края по бюджетным кредитам, предоставленным из федерального бюджета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E9" w:rsidRDefault="007B5BE9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Местный</w:t>
            </w:r>
          </w:p>
          <w:p w:rsidR="007B5BE9" w:rsidRPr="00FA4E08" w:rsidRDefault="007B5BE9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5BE9" w:rsidRDefault="00D05F7F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1 228,65500</w:t>
            </w:r>
          </w:p>
          <w:p w:rsidR="00992429" w:rsidRDefault="00992429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992429" w:rsidRDefault="00992429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992429" w:rsidRDefault="00992429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5BE9" w:rsidRDefault="00D05F7F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1 228,65500</w:t>
            </w:r>
          </w:p>
          <w:p w:rsidR="00992429" w:rsidRDefault="00992429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992429" w:rsidRDefault="00992429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992429" w:rsidRDefault="00992429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5BE9" w:rsidRDefault="007B5BE9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lastRenderedPageBreak/>
              <w:t>0,00000</w:t>
            </w:r>
          </w:p>
          <w:p w:rsidR="00992429" w:rsidRDefault="00992429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992429" w:rsidRDefault="00992429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992429" w:rsidRDefault="00992429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5BE9" w:rsidRDefault="007B5BE9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lastRenderedPageBreak/>
              <w:t>0,00000</w:t>
            </w:r>
          </w:p>
          <w:p w:rsidR="00992429" w:rsidRDefault="00992429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92429" w:rsidRDefault="00992429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992429" w:rsidRDefault="00992429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D82414" w:rsidRPr="00276B83" w:rsidTr="00A8579B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14" w:rsidRDefault="00D8241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14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14" w:rsidRPr="00FA4E08" w:rsidRDefault="00D8241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b/>
                <w:sz w:val="26"/>
                <w:szCs w:val="26"/>
              </w:rPr>
              <w:t>Подпрограмма 2 «Ликвидация ветхого и аварийного жилищного фонда в Александровском муниципальном округе»</w:t>
            </w:r>
          </w:p>
        </w:tc>
      </w:tr>
      <w:tr w:rsidR="00D82414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14" w:rsidRDefault="00D8241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14" w:rsidRPr="00FA4E08" w:rsidRDefault="00D8241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Основное мероприятие</w:t>
            </w:r>
          </w:p>
          <w:p w:rsidR="00D82414" w:rsidRPr="00FA4E08" w:rsidRDefault="00D8241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A4E08">
              <w:rPr>
                <w:sz w:val="26"/>
                <w:szCs w:val="26"/>
                <w:lang w:eastAsia="ru-RU"/>
              </w:rPr>
              <w:t>«Ликвидация ветхого и аварийного жилищного фонда</w:t>
            </w:r>
            <w:r w:rsidRPr="00FA4E08">
              <w:rPr>
                <w:sz w:val="26"/>
                <w:szCs w:val="26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08" w:rsidRPr="00FA4E08" w:rsidRDefault="00FA4E08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D82414" w:rsidRPr="00FA4E08" w:rsidRDefault="00FA4E08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2414" w:rsidRDefault="00180B1D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14 081</w:t>
            </w:r>
            <w:r w:rsidR="00175664" w:rsidRPr="00175664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>60295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  <w:p w:rsidR="00B049CB" w:rsidRPr="00175664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2414" w:rsidRDefault="00180B1D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13 475</w:t>
            </w:r>
            <w:r w:rsidR="00175664" w:rsidRPr="00175664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>64495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  <w:p w:rsidR="00B049CB" w:rsidRPr="00175664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2414" w:rsidRDefault="00C6795E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302,97900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  <w:p w:rsidR="00B049CB" w:rsidRPr="00175664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2414" w:rsidRDefault="00175664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75664">
              <w:rPr>
                <w:b/>
                <w:sz w:val="26"/>
                <w:szCs w:val="26"/>
              </w:rPr>
              <w:t>302,97900</w:t>
            </w: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B049CB" w:rsidRPr="00175664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D82414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14" w:rsidRDefault="00FA4E08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2.1.1.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E08" w:rsidRPr="00FA4E08" w:rsidRDefault="00FA4E08" w:rsidP="0099242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Мероприятие 1</w:t>
            </w:r>
          </w:p>
          <w:p w:rsidR="00D82414" w:rsidRPr="00FA4E08" w:rsidRDefault="00FA4E08" w:rsidP="0099242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9E20FB">
              <w:rPr>
                <w:sz w:val="26"/>
                <w:szCs w:val="26"/>
                <w:lang w:eastAsia="ru-RU"/>
              </w:rPr>
              <w:t>«</w:t>
            </w:r>
            <w:r w:rsidR="00992429">
              <w:rPr>
                <w:sz w:val="26"/>
                <w:szCs w:val="26"/>
                <w:lang w:eastAsia="ru-RU"/>
              </w:rPr>
              <w:t>Мероприятия</w:t>
            </w:r>
            <w:r w:rsidR="00814F97">
              <w:rPr>
                <w:sz w:val="26"/>
                <w:szCs w:val="26"/>
                <w:lang w:eastAsia="ru-RU"/>
              </w:rPr>
              <w:t xml:space="preserve"> по расселению жилищного фонда на территории Пермского края, </w:t>
            </w:r>
            <w:r w:rsidR="00814F97">
              <w:rPr>
                <w:sz w:val="26"/>
                <w:szCs w:val="26"/>
              </w:rPr>
              <w:t>признанного аварийным</w:t>
            </w:r>
            <w:r w:rsidR="00944561">
              <w:rPr>
                <w:sz w:val="26"/>
                <w:szCs w:val="26"/>
              </w:rPr>
              <w:t xml:space="preserve"> после 1 января 2017</w:t>
            </w:r>
            <w:r w:rsidRPr="009E20FB">
              <w:rPr>
                <w:sz w:val="26"/>
                <w:szCs w:val="26"/>
              </w:rPr>
              <w:t xml:space="preserve"> года, в целях предотвращения чрезвычайных ситуаций»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08" w:rsidRPr="00FA4E08" w:rsidRDefault="00FA4E08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D82414" w:rsidRPr="00FA4E08" w:rsidRDefault="00FA4E08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0B1D" w:rsidRDefault="00180B1D" w:rsidP="00180B1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9 519,00534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2414" w:rsidRDefault="00180B1D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9 519,00534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2414" w:rsidRDefault="0017566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0,00000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2414" w:rsidRDefault="00175664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0,00000</w:t>
            </w: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348E4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8E4" w:rsidRDefault="005348E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2.1.2.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8E4" w:rsidRPr="00FA4E08" w:rsidRDefault="005348E4" w:rsidP="005348E4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2</w:t>
            </w:r>
          </w:p>
          <w:p w:rsidR="005348E4" w:rsidRPr="00FA4E08" w:rsidRDefault="005348E4" w:rsidP="005348E4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9E20FB">
              <w:rPr>
                <w:sz w:val="26"/>
                <w:szCs w:val="26"/>
                <w:lang w:eastAsia="ru-RU"/>
              </w:rPr>
              <w:t>«</w:t>
            </w:r>
            <w:r w:rsidR="00992429">
              <w:rPr>
                <w:sz w:val="26"/>
                <w:szCs w:val="26"/>
                <w:lang w:eastAsia="ru-RU"/>
              </w:rPr>
              <w:t>Мероприятия</w:t>
            </w:r>
            <w:r>
              <w:rPr>
                <w:sz w:val="26"/>
                <w:szCs w:val="26"/>
                <w:lang w:eastAsia="ru-RU"/>
              </w:rPr>
              <w:t xml:space="preserve"> по расселению жилищного фонда на территории Пермского края, </w:t>
            </w:r>
            <w:r>
              <w:rPr>
                <w:sz w:val="26"/>
                <w:szCs w:val="26"/>
              </w:rPr>
              <w:t>признанного аварийным после 1 января 2017</w:t>
            </w:r>
            <w:r w:rsidRPr="009E20FB">
              <w:rPr>
                <w:sz w:val="26"/>
                <w:szCs w:val="26"/>
              </w:rPr>
              <w:t xml:space="preserve"> года, в целях предотвращения чрезвычайных ситуаций</w:t>
            </w:r>
            <w:r>
              <w:rPr>
                <w:sz w:val="26"/>
                <w:szCs w:val="26"/>
              </w:rPr>
              <w:t xml:space="preserve"> (г. Александровск, ул. 3 Интернационала, </w:t>
            </w:r>
            <w:r w:rsidR="00992429">
              <w:rPr>
                <w:sz w:val="26"/>
                <w:szCs w:val="26"/>
              </w:rPr>
              <w:t xml:space="preserve">д. </w:t>
            </w:r>
            <w:r>
              <w:rPr>
                <w:sz w:val="26"/>
                <w:szCs w:val="26"/>
              </w:rPr>
              <w:t>20</w:t>
            </w:r>
            <w:r w:rsidRPr="009E20FB">
              <w:rPr>
                <w:sz w:val="26"/>
                <w:szCs w:val="26"/>
              </w:rPr>
              <w:t>»</w:t>
            </w:r>
            <w:r w:rsidR="00992429">
              <w:rPr>
                <w:sz w:val="26"/>
                <w:szCs w:val="26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84" w:rsidRDefault="006B4C84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5348E4" w:rsidRPr="00FA4E08" w:rsidRDefault="005348E4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348E4" w:rsidRDefault="00A17DC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546,855</w:t>
            </w:r>
            <w:r w:rsidR="005348E4">
              <w:rPr>
                <w:sz w:val="26"/>
                <w:szCs w:val="26"/>
              </w:rPr>
              <w:t>25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348E4" w:rsidRDefault="00A17DC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546,855</w:t>
            </w:r>
            <w:r w:rsidR="005348E4">
              <w:rPr>
                <w:sz w:val="26"/>
                <w:szCs w:val="26"/>
              </w:rPr>
              <w:t>25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348E4" w:rsidRDefault="005348E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348E4" w:rsidRDefault="005348E4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790825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25" w:rsidRDefault="00790825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2.1.3.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25" w:rsidRPr="00FA4E08" w:rsidRDefault="00790825" w:rsidP="00790825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3</w:t>
            </w:r>
          </w:p>
          <w:p w:rsidR="00790825" w:rsidRDefault="00790825" w:rsidP="00790825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9E20FB">
              <w:rPr>
                <w:sz w:val="26"/>
                <w:szCs w:val="26"/>
                <w:lang w:eastAsia="ru-RU"/>
              </w:rPr>
              <w:t>«</w:t>
            </w:r>
            <w:r>
              <w:rPr>
                <w:sz w:val="26"/>
                <w:szCs w:val="26"/>
                <w:lang w:eastAsia="ru-RU"/>
              </w:rPr>
              <w:t xml:space="preserve">Мероприятия по расселению жилищного фонда на территории Пермского края, </w:t>
            </w:r>
            <w:r>
              <w:rPr>
                <w:sz w:val="26"/>
                <w:szCs w:val="26"/>
              </w:rPr>
              <w:t>признанного аварийным после 1 января 2017</w:t>
            </w:r>
            <w:r w:rsidRPr="009E20FB">
              <w:rPr>
                <w:sz w:val="26"/>
                <w:szCs w:val="26"/>
              </w:rPr>
              <w:t xml:space="preserve"> года, в целях предотвращения чрезвычайных </w:t>
            </w:r>
            <w:r w:rsidRPr="009E20FB">
              <w:rPr>
                <w:sz w:val="26"/>
                <w:szCs w:val="26"/>
              </w:rPr>
              <w:lastRenderedPageBreak/>
              <w:t>ситуаций</w:t>
            </w:r>
            <w:r>
              <w:rPr>
                <w:sz w:val="26"/>
                <w:szCs w:val="26"/>
              </w:rPr>
              <w:t xml:space="preserve"> (г. Александровск, рп. Яйва, ул. Советская, д. 20</w:t>
            </w:r>
            <w:r w:rsidRPr="009E20FB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25" w:rsidRDefault="00790825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Местный</w:t>
            </w:r>
          </w:p>
          <w:p w:rsidR="00790825" w:rsidRDefault="00790825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0825" w:rsidRDefault="00D17CA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1 857,07970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0825" w:rsidRDefault="00D17CA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1 857,07970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0825" w:rsidRDefault="00A17DC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0825" w:rsidRDefault="00A17DC2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</w:tr>
      <w:tr w:rsidR="00D17CA4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A4" w:rsidRDefault="00D17CA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2.1.4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9B8" w:rsidRDefault="006669B8" w:rsidP="00790825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4</w:t>
            </w:r>
          </w:p>
          <w:p w:rsidR="00D17CA4" w:rsidRPr="006669B8" w:rsidRDefault="003C2A77" w:rsidP="00790825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6669B8" w:rsidRPr="006669B8">
              <w:rPr>
                <w:sz w:val="26"/>
                <w:szCs w:val="26"/>
              </w:rPr>
              <w:t>Дополнительные средства на мероприятие по расселению жилищного фонда на территории Пермского края, признанного аварийным после 1 января 2017 года, в целях предотвращения чрезвычайных ситуаций</w:t>
            </w:r>
            <w:r w:rsidR="00180B1D">
              <w:rPr>
                <w:sz w:val="26"/>
                <w:szCs w:val="26"/>
              </w:rPr>
              <w:br/>
              <w:t>(г. Александровск, рп. Яйва,</w:t>
            </w:r>
            <w:r w:rsidR="00180B1D">
              <w:rPr>
                <w:sz w:val="26"/>
                <w:szCs w:val="26"/>
              </w:rPr>
              <w:br/>
              <w:t>ул. Советская, д. 20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9B8" w:rsidRDefault="006669B8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D17CA4" w:rsidRDefault="006669B8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17CA4" w:rsidRDefault="00180B1D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222</w:t>
            </w:r>
            <w:r w:rsidR="006669B8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48802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17CA4" w:rsidRDefault="00180B1D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222,48802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17CA4" w:rsidRDefault="00D17CA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17CA4" w:rsidRDefault="00D17CA4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</w:tr>
      <w:tr w:rsidR="00A17DC2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DC2" w:rsidRDefault="00D17CA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2.1.5</w:t>
            </w:r>
            <w:r w:rsidR="00A17DC2">
              <w:rPr>
                <w:sz w:val="26"/>
                <w:szCs w:val="26"/>
              </w:rPr>
              <w:t>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DC2" w:rsidRPr="00FA4E08" w:rsidRDefault="006669B8" w:rsidP="00A17DC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5</w:t>
            </w:r>
          </w:p>
          <w:p w:rsidR="00A17DC2" w:rsidRDefault="00A17DC2" w:rsidP="00B9592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9E20FB">
              <w:rPr>
                <w:sz w:val="26"/>
                <w:szCs w:val="26"/>
                <w:lang w:eastAsia="ru-RU"/>
              </w:rPr>
              <w:t>«</w:t>
            </w:r>
            <w:r w:rsidR="00B9592A">
              <w:rPr>
                <w:sz w:val="26"/>
                <w:szCs w:val="26"/>
                <w:lang w:eastAsia="ru-RU"/>
              </w:rPr>
              <w:t>Мероприятие</w:t>
            </w:r>
            <w:r>
              <w:rPr>
                <w:sz w:val="26"/>
                <w:szCs w:val="26"/>
                <w:lang w:eastAsia="ru-RU"/>
              </w:rPr>
              <w:t xml:space="preserve"> по расселению жилищного фонда на территории Пермского края, </w:t>
            </w:r>
            <w:r>
              <w:rPr>
                <w:sz w:val="26"/>
                <w:szCs w:val="26"/>
              </w:rPr>
              <w:t>признанного аварийным после 1 января 2017</w:t>
            </w:r>
            <w:r w:rsidRPr="009E20FB">
              <w:rPr>
                <w:sz w:val="26"/>
                <w:szCs w:val="26"/>
              </w:rPr>
              <w:t xml:space="preserve"> года, в целях предотвращения чрезвычайных ситуаций</w:t>
            </w:r>
            <w:r>
              <w:rPr>
                <w:sz w:val="26"/>
                <w:szCs w:val="26"/>
              </w:rPr>
              <w:t xml:space="preserve"> (р</w:t>
            </w:r>
            <w:r w:rsidR="00B9592A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п. Яйва, 47,6 кв. м.</w:t>
            </w:r>
            <w:r w:rsidRPr="009E20FB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DC2" w:rsidRDefault="00A17DC2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A17DC2" w:rsidRDefault="00A17DC2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17DC2" w:rsidRDefault="00180B1D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689,75000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17DC2" w:rsidRDefault="00180B1D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689,75000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17DC2" w:rsidRDefault="00A17DC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17DC2" w:rsidRDefault="00A17DC2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</w:tr>
      <w:tr w:rsidR="00A17DC2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DC2" w:rsidRDefault="00D17CA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2.1.6</w:t>
            </w:r>
            <w:r w:rsidR="00A17DC2">
              <w:rPr>
                <w:sz w:val="26"/>
                <w:szCs w:val="26"/>
              </w:rPr>
              <w:t>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DC2" w:rsidRPr="00FA4E08" w:rsidRDefault="006669B8" w:rsidP="00A17DC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6</w:t>
            </w:r>
          </w:p>
          <w:p w:rsidR="00A17DC2" w:rsidRDefault="00A17DC2" w:rsidP="00B9592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9E20FB">
              <w:rPr>
                <w:sz w:val="26"/>
                <w:szCs w:val="26"/>
                <w:lang w:eastAsia="ru-RU"/>
              </w:rPr>
              <w:t>«</w:t>
            </w:r>
            <w:r w:rsidR="00B9592A">
              <w:rPr>
                <w:sz w:val="26"/>
                <w:szCs w:val="26"/>
                <w:lang w:eastAsia="ru-RU"/>
              </w:rPr>
              <w:t>Мероприятие</w:t>
            </w:r>
            <w:r>
              <w:rPr>
                <w:sz w:val="26"/>
                <w:szCs w:val="26"/>
                <w:lang w:eastAsia="ru-RU"/>
              </w:rPr>
              <w:t xml:space="preserve"> по расселению жилищного фонда на территории Пермского края, </w:t>
            </w:r>
            <w:r>
              <w:rPr>
                <w:sz w:val="26"/>
                <w:szCs w:val="26"/>
              </w:rPr>
              <w:t>признанного аварийным после 1 января 2017</w:t>
            </w:r>
            <w:r w:rsidRPr="009E20FB">
              <w:rPr>
                <w:sz w:val="26"/>
                <w:szCs w:val="26"/>
              </w:rPr>
              <w:t xml:space="preserve"> года, в целях предотвращения чрезвычайных ситуаций</w:t>
            </w:r>
            <w:r>
              <w:rPr>
                <w:sz w:val="26"/>
                <w:szCs w:val="26"/>
              </w:rPr>
              <w:t xml:space="preserve"> (р</w:t>
            </w:r>
            <w:r w:rsidR="00B9592A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п. Яйва, 41,3 кв. м.</w:t>
            </w:r>
            <w:r w:rsidR="003300DC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DC2" w:rsidRDefault="00A17DC2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A17DC2" w:rsidRDefault="00A17DC2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17DC2" w:rsidRDefault="00A17DC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633,26664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17DC2" w:rsidRDefault="00A17DC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633,26664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17DC2" w:rsidRDefault="00A17DC2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17DC2" w:rsidRDefault="00A17DC2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0,00000</w:t>
            </w:r>
          </w:p>
        </w:tc>
      </w:tr>
      <w:tr w:rsidR="00FA4E08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E08" w:rsidRDefault="00D17CA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2.1.7</w:t>
            </w:r>
            <w:r w:rsidR="00FA4E08">
              <w:rPr>
                <w:sz w:val="26"/>
                <w:szCs w:val="26"/>
              </w:rPr>
              <w:t>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E08" w:rsidRPr="00FA4E08" w:rsidRDefault="006669B8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7</w:t>
            </w:r>
          </w:p>
          <w:p w:rsidR="00FA4E08" w:rsidRPr="00FA4E08" w:rsidRDefault="00FA4E08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9E20FB">
              <w:rPr>
                <w:bCs/>
                <w:sz w:val="26"/>
                <w:szCs w:val="26"/>
              </w:rPr>
              <w:t>«</w:t>
            </w:r>
            <w:r w:rsidR="00E4310C" w:rsidRPr="009E20FB">
              <w:rPr>
                <w:sz w:val="26"/>
                <w:szCs w:val="26"/>
              </w:rPr>
              <w:t>Выполнение</w:t>
            </w:r>
            <w:r w:rsidRPr="009E20FB">
              <w:rPr>
                <w:sz w:val="26"/>
                <w:szCs w:val="26"/>
              </w:rPr>
              <w:t xml:space="preserve"> технического обследования </w:t>
            </w:r>
            <w:r w:rsidRPr="009E20FB">
              <w:rPr>
                <w:sz w:val="26"/>
                <w:szCs w:val="26"/>
              </w:rPr>
              <w:br/>
              <w:t xml:space="preserve">и заключения </w:t>
            </w:r>
            <w:r w:rsidRPr="009E20FB">
              <w:rPr>
                <w:rFonts w:eastAsia="Calibri"/>
                <w:sz w:val="26"/>
                <w:szCs w:val="26"/>
              </w:rPr>
              <w:t xml:space="preserve">специализированной организации по обследованию технического состояния </w:t>
            </w:r>
            <w:r w:rsidRPr="009E20FB">
              <w:rPr>
                <w:rFonts w:eastAsia="Calibri"/>
                <w:sz w:val="26"/>
                <w:szCs w:val="26"/>
              </w:rPr>
              <w:lastRenderedPageBreak/>
              <w:t>многоквартирных домов»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08" w:rsidRPr="00FA4E08" w:rsidRDefault="00FA4E08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Местный</w:t>
            </w:r>
          </w:p>
          <w:p w:rsidR="00FA4E08" w:rsidRPr="00FA4E08" w:rsidRDefault="00FA4E08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4E08" w:rsidRDefault="00E13AE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568,08000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4E08" w:rsidRDefault="00E13AE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0,00000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4E08" w:rsidRDefault="00DD3B97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284,04000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4E08" w:rsidRDefault="00F062BA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284,04000</w:t>
            </w: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FA4E08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E08" w:rsidRDefault="00D17CA4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2.1.8</w:t>
            </w:r>
            <w:r w:rsidR="00FA4E08">
              <w:rPr>
                <w:sz w:val="26"/>
                <w:szCs w:val="26"/>
              </w:rPr>
              <w:t>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E08" w:rsidRPr="00FA4E08" w:rsidRDefault="006669B8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8</w:t>
            </w:r>
          </w:p>
          <w:p w:rsidR="00FA4E08" w:rsidRPr="00FA4E08" w:rsidRDefault="00FA4E08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9E20FB">
              <w:rPr>
                <w:color w:val="000000"/>
                <w:sz w:val="26"/>
                <w:szCs w:val="26"/>
              </w:rPr>
              <w:t>«</w:t>
            </w:r>
            <w:r w:rsidR="00E4310C" w:rsidRPr="009E20FB">
              <w:rPr>
                <w:color w:val="000000"/>
                <w:sz w:val="26"/>
                <w:szCs w:val="26"/>
              </w:rPr>
              <w:t>Р</w:t>
            </w:r>
            <w:r w:rsidRPr="009E20FB">
              <w:rPr>
                <w:color w:val="000000"/>
                <w:sz w:val="26"/>
                <w:szCs w:val="26"/>
              </w:rPr>
              <w:t>азмещени</w:t>
            </w:r>
            <w:r w:rsidR="00E4310C" w:rsidRPr="009E20FB">
              <w:rPr>
                <w:color w:val="000000"/>
                <w:sz w:val="26"/>
                <w:szCs w:val="26"/>
              </w:rPr>
              <w:t>е</w:t>
            </w:r>
            <w:r w:rsidRPr="009E20FB">
              <w:rPr>
                <w:sz w:val="26"/>
                <w:szCs w:val="26"/>
              </w:rPr>
              <w:t xml:space="preserve"> информационных щитов (табличек) на многоквартирных домах, признанных аварийными и подлежащих расселению»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08" w:rsidRPr="00FA4E08" w:rsidRDefault="00FA4E08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FA4E08" w:rsidRPr="00FA4E08" w:rsidRDefault="00FA4E08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4E08" w:rsidRDefault="00DD3B97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45,0</w:t>
            </w:r>
            <w:r w:rsidR="00213E72">
              <w:rPr>
                <w:sz w:val="26"/>
                <w:szCs w:val="26"/>
              </w:rPr>
              <w:t>78</w:t>
            </w:r>
            <w:r w:rsidR="00F062BA">
              <w:rPr>
                <w:sz w:val="26"/>
                <w:szCs w:val="26"/>
              </w:rPr>
              <w:t>00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4E08" w:rsidRDefault="003300DC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7,2</w:t>
            </w:r>
            <w:r w:rsidR="00213E72">
              <w:rPr>
                <w:sz w:val="26"/>
                <w:szCs w:val="26"/>
              </w:rPr>
              <w:t>0000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4E08" w:rsidRDefault="00F062BA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18,93900</w:t>
            </w: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4E08" w:rsidRDefault="00F062BA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18,93900</w:t>
            </w: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049CB" w:rsidRPr="00FA4E08" w:rsidRDefault="00B049CB" w:rsidP="00F062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FA4E08" w:rsidRPr="00276B83" w:rsidTr="00A8579B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E08" w:rsidRPr="00FA4E08" w:rsidRDefault="00FA4E08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3.</w:t>
            </w:r>
          </w:p>
        </w:tc>
        <w:tc>
          <w:tcPr>
            <w:tcW w:w="14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E08" w:rsidRPr="00FA4E08" w:rsidRDefault="00FA4E08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b/>
                <w:sz w:val="26"/>
                <w:szCs w:val="26"/>
              </w:rPr>
              <w:t>Подпрограмма 3 «Переселение жителей Александровского муниципального округа в целях создания условий для их комфортного проживания»</w:t>
            </w:r>
          </w:p>
        </w:tc>
      </w:tr>
      <w:tr w:rsidR="00CB672D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72D" w:rsidRPr="00FA4E08" w:rsidRDefault="00FA4E08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3.</w:t>
            </w:r>
            <w:r w:rsidR="00CB672D" w:rsidRPr="00FA4E08">
              <w:rPr>
                <w:sz w:val="26"/>
                <w:szCs w:val="26"/>
              </w:rPr>
              <w:t>1.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08" w:rsidRPr="00FA4E08" w:rsidRDefault="00FA4E08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Основное мероприятие</w:t>
            </w:r>
          </w:p>
          <w:p w:rsidR="00CB672D" w:rsidRPr="00FA4E08" w:rsidRDefault="00FA4E08" w:rsidP="00B9592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«</w:t>
            </w:r>
            <w:r w:rsidR="00B9592A">
              <w:rPr>
                <w:sz w:val="26"/>
                <w:szCs w:val="26"/>
              </w:rPr>
              <w:t>Реализация мероприятий по переселению жителей Пермского края в целях создания условий для их комфортного проживания</w:t>
            </w:r>
            <w:r w:rsidRPr="00FA4E08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72D" w:rsidRPr="00FA4E08" w:rsidRDefault="00CB672D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CB672D" w:rsidRPr="00FA4E08" w:rsidRDefault="00CB672D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672D" w:rsidRPr="00175664" w:rsidRDefault="003300DC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361,06460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672D" w:rsidRPr="00175664" w:rsidRDefault="003300DC" w:rsidP="00D2209D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672D" w:rsidRPr="00175664" w:rsidRDefault="00904A07" w:rsidP="00D2209D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175664">
              <w:rPr>
                <w:b/>
                <w:sz w:val="26"/>
                <w:szCs w:val="26"/>
              </w:rPr>
              <w:t>0,0</w:t>
            </w:r>
            <w:r w:rsidR="004720D8" w:rsidRPr="00175664">
              <w:rPr>
                <w:b/>
                <w:sz w:val="26"/>
                <w:szCs w:val="26"/>
              </w:rPr>
              <w:t>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672D" w:rsidRPr="00175664" w:rsidRDefault="00F062BA" w:rsidP="00F062BA">
            <w:pPr>
              <w:jc w:val="center"/>
              <w:rPr>
                <w:b/>
                <w:sz w:val="26"/>
                <w:szCs w:val="26"/>
              </w:rPr>
            </w:pPr>
            <w:r w:rsidRPr="00175664">
              <w:rPr>
                <w:b/>
                <w:sz w:val="26"/>
                <w:szCs w:val="26"/>
              </w:rPr>
              <w:t>361,06460</w:t>
            </w:r>
          </w:p>
        </w:tc>
      </w:tr>
      <w:tr w:rsidR="00CB672D" w:rsidRPr="00276B83" w:rsidTr="00B965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72D" w:rsidRPr="00FA4E08" w:rsidRDefault="00FA4E08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3.1.</w:t>
            </w:r>
            <w:r w:rsidR="00E13AE4">
              <w:rPr>
                <w:sz w:val="26"/>
                <w:szCs w:val="26"/>
              </w:rPr>
              <w:t>1</w:t>
            </w:r>
            <w:r w:rsidR="00CB672D" w:rsidRPr="00FA4E08">
              <w:rPr>
                <w:sz w:val="26"/>
                <w:szCs w:val="26"/>
              </w:rPr>
              <w:t>.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08" w:rsidRPr="00FA4E08" w:rsidRDefault="00B9592A" w:rsidP="00D2209D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Мероприятие 1</w:t>
            </w:r>
          </w:p>
          <w:p w:rsidR="00CB672D" w:rsidRPr="00FA4E08" w:rsidRDefault="00A00495" w:rsidP="00B9592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  <w:lang w:eastAsia="ru-RU"/>
              </w:rPr>
              <w:t>«</w:t>
            </w:r>
            <w:r w:rsidR="00B9592A">
              <w:rPr>
                <w:sz w:val="26"/>
                <w:szCs w:val="26"/>
                <w:lang w:eastAsia="ru-RU"/>
              </w:rPr>
              <w:t>Переселение</w:t>
            </w:r>
            <w:r w:rsidRPr="00A00495">
              <w:rPr>
                <w:sz w:val="26"/>
                <w:szCs w:val="26"/>
                <w:lang w:eastAsia="ru-RU"/>
              </w:rPr>
              <w:t xml:space="preserve"> жителей </w:t>
            </w:r>
            <w:r w:rsidR="00B9592A">
              <w:rPr>
                <w:sz w:val="26"/>
                <w:szCs w:val="26"/>
                <w:lang w:eastAsia="ru-RU"/>
              </w:rPr>
              <w:t>из труднодоступного, отдаленного и малочисленного населенного пункта –</w:t>
            </w:r>
            <w:r w:rsidR="00B9592A">
              <w:rPr>
                <w:sz w:val="26"/>
                <w:szCs w:val="26"/>
                <w:lang w:eastAsia="ru-RU"/>
              </w:rPr>
              <w:br/>
              <w:t>п. Сухая</w:t>
            </w:r>
            <w:r w:rsidRPr="009E20FB">
              <w:rPr>
                <w:sz w:val="26"/>
                <w:szCs w:val="26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72D" w:rsidRPr="00FA4E08" w:rsidRDefault="00CB672D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t>Местный</w:t>
            </w:r>
          </w:p>
          <w:p w:rsidR="00CB672D" w:rsidRPr="00FA4E08" w:rsidRDefault="00CB672D" w:rsidP="00D2209D">
            <w:pPr>
              <w:pStyle w:val="ConsPlusNormal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4E08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672D" w:rsidRPr="00FA4E08" w:rsidRDefault="00F062BA" w:rsidP="00D2209D">
            <w:pPr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361</w:t>
            </w:r>
            <w:r w:rsidRPr="00FA4E08">
              <w:rPr>
                <w:sz w:val="26"/>
                <w:szCs w:val="26"/>
              </w:rPr>
              <w:t>,0</w:t>
            </w:r>
            <w:r>
              <w:rPr>
                <w:sz w:val="26"/>
                <w:szCs w:val="26"/>
              </w:rPr>
              <w:t>646</w:t>
            </w:r>
            <w:r w:rsidRPr="00FA4E08">
              <w:rPr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672D" w:rsidRPr="00FA4E08" w:rsidRDefault="00CB672D" w:rsidP="00D2209D">
            <w:pPr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0,0</w:t>
            </w:r>
            <w:r w:rsidR="007D2E50" w:rsidRPr="00FA4E08">
              <w:rPr>
                <w:sz w:val="26"/>
                <w:szCs w:val="26"/>
              </w:rPr>
              <w:t>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672D" w:rsidRPr="00FA4E08" w:rsidRDefault="00F062BA" w:rsidP="00D2209D">
            <w:pPr>
              <w:spacing w:line="280" w:lineRule="exact"/>
              <w:jc w:val="center"/>
              <w:rPr>
                <w:sz w:val="26"/>
                <w:szCs w:val="26"/>
              </w:rPr>
            </w:pPr>
            <w:r w:rsidRPr="00FA4E08">
              <w:rPr>
                <w:sz w:val="26"/>
                <w:szCs w:val="26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672D" w:rsidRPr="00FA4E08" w:rsidRDefault="00F062BA" w:rsidP="00F06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361</w:t>
            </w:r>
            <w:r w:rsidR="00CB672D" w:rsidRPr="00FA4E08">
              <w:rPr>
                <w:sz w:val="26"/>
                <w:szCs w:val="26"/>
              </w:rPr>
              <w:t>,0</w:t>
            </w:r>
            <w:r>
              <w:rPr>
                <w:sz w:val="26"/>
                <w:szCs w:val="26"/>
              </w:rPr>
              <w:t>646</w:t>
            </w:r>
            <w:r w:rsidR="004720D8" w:rsidRPr="00FA4E08">
              <w:rPr>
                <w:sz w:val="26"/>
                <w:szCs w:val="26"/>
              </w:rPr>
              <w:t>0</w:t>
            </w:r>
          </w:p>
        </w:tc>
      </w:tr>
    </w:tbl>
    <w:p w:rsidR="00F348AA" w:rsidRDefault="00F348AA" w:rsidP="00F348AA">
      <w:pPr>
        <w:spacing w:line="240" w:lineRule="exact"/>
        <w:jc w:val="both"/>
        <w:rPr>
          <w:szCs w:val="28"/>
        </w:rPr>
        <w:sectPr w:rsidR="00F348AA" w:rsidSect="00D2209D">
          <w:pgSz w:w="16838" w:h="11906" w:orient="landscape" w:code="9"/>
          <w:pgMar w:top="851" w:right="1134" w:bottom="851" w:left="1134" w:header="720" w:footer="527" w:gutter="0"/>
          <w:pgNumType w:start="1"/>
          <w:cols w:space="708"/>
          <w:docGrid w:linePitch="381"/>
        </w:sectPr>
      </w:pPr>
    </w:p>
    <w:p w:rsidR="00F348AA" w:rsidRPr="005B0687" w:rsidRDefault="00F348AA" w:rsidP="00F348AA">
      <w:pPr>
        <w:spacing w:line="240" w:lineRule="exact"/>
        <w:ind w:left="560"/>
        <w:jc w:val="both"/>
        <w:rPr>
          <w:szCs w:val="28"/>
        </w:rPr>
      </w:pPr>
      <w:r w:rsidRPr="002B5B75">
        <w:rPr>
          <w:szCs w:val="28"/>
        </w:rPr>
        <w:lastRenderedPageBreak/>
        <w:t xml:space="preserve">Рассылается: дело, </w:t>
      </w:r>
      <w:r w:rsidR="004720D8">
        <w:rPr>
          <w:szCs w:val="28"/>
        </w:rPr>
        <w:t>Зуевой О.М.</w:t>
      </w:r>
      <w:r w:rsidRPr="002B5B75">
        <w:rPr>
          <w:szCs w:val="28"/>
        </w:rPr>
        <w:t xml:space="preserve">, </w:t>
      </w:r>
      <w:r w:rsidR="00547BDF">
        <w:rPr>
          <w:szCs w:val="28"/>
        </w:rPr>
        <w:t xml:space="preserve">Финансовое управление, </w:t>
      </w:r>
      <w:r w:rsidR="004720D8">
        <w:rPr>
          <w:szCs w:val="28"/>
        </w:rPr>
        <w:t xml:space="preserve">КСП АМО, </w:t>
      </w:r>
      <w:r w:rsidRPr="002B5B75">
        <w:rPr>
          <w:szCs w:val="28"/>
        </w:rPr>
        <w:t>МКУ «</w:t>
      </w:r>
      <w:r w:rsidR="004720D8">
        <w:rPr>
          <w:szCs w:val="28"/>
        </w:rPr>
        <w:t>ЦБУ</w:t>
      </w:r>
      <w:r w:rsidRPr="002B5B75">
        <w:rPr>
          <w:szCs w:val="28"/>
        </w:rPr>
        <w:t>», сайт АМ</w:t>
      </w:r>
      <w:r>
        <w:rPr>
          <w:szCs w:val="28"/>
        </w:rPr>
        <w:t>О</w:t>
      </w:r>
      <w:r w:rsidRPr="002B5B75">
        <w:rPr>
          <w:szCs w:val="28"/>
        </w:rPr>
        <w:t>, прокуратура</w:t>
      </w:r>
    </w:p>
    <w:p w:rsidR="00362A4E" w:rsidRDefault="00362A4E" w:rsidP="003A1066">
      <w:pPr>
        <w:spacing w:line="240" w:lineRule="exact"/>
      </w:pPr>
    </w:p>
    <w:p w:rsidR="00DD0178" w:rsidRDefault="00DD0178" w:rsidP="003A1066">
      <w:pPr>
        <w:spacing w:line="240" w:lineRule="exact"/>
      </w:pPr>
    </w:p>
    <w:sectPr w:rsidR="00DD0178" w:rsidSect="00F348AA">
      <w:pgSz w:w="11906" w:h="16838" w:code="9"/>
      <w:pgMar w:top="1134" w:right="706" w:bottom="1134" w:left="851" w:header="720" w:footer="72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05F" w:rsidRDefault="00F5205F">
      <w:r>
        <w:separator/>
      </w:r>
    </w:p>
  </w:endnote>
  <w:endnote w:type="continuationSeparator" w:id="0">
    <w:p w:rsidR="00F5205F" w:rsidRDefault="00F520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35E" w:rsidRPr="00BA635E" w:rsidRDefault="00BA635E">
    <w:pPr>
      <w:pStyle w:val="aa"/>
      <w:rPr>
        <w:sz w:val="20"/>
      </w:rPr>
    </w:pPr>
    <w:r w:rsidRPr="00BA635E">
      <w:rPr>
        <w:sz w:val="20"/>
      </w:rPr>
      <w:t>12974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05F" w:rsidRDefault="00F5205F">
      <w:r>
        <w:separator/>
      </w:r>
    </w:p>
  </w:footnote>
  <w:footnote w:type="continuationSeparator" w:id="0">
    <w:p w:rsidR="00F5205F" w:rsidRDefault="00F520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72" w:rsidRDefault="00CE45F0" w:rsidP="00EA7A98">
    <w:pPr>
      <w:pStyle w:val="a9"/>
      <w:jc w:val="center"/>
    </w:pPr>
    <w:r>
      <w:rPr>
        <w:rStyle w:val="ad"/>
      </w:rPr>
      <w:fldChar w:fldCharType="begin"/>
    </w:r>
    <w:r>
      <w:rPr>
        <w:rStyle w:val="ad"/>
      </w:rPr>
      <w:instrText xml:space="preserve"> PAGE </w:instrText>
    </w:r>
    <w:r>
      <w:rPr>
        <w:rStyle w:val="ad"/>
      </w:rPr>
      <w:fldChar w:fldCharType="separate"/>
    </w:r>
    <w:r w:rsidR="00E656E4">
      <w:rPr>
        <w:rStyle w:val="ad"/>
        <w:noProof/>
      </w:rPr>
      <w:t>1</w:t>
    </w:r>
    <w:r>
      <w:rPr>
        <w:rStyle w:val="ad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16AB"/>
    <w:multiLevelType w:val="hybridMultilevel"/>
    <w:tmpl w:val="C832B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06D83"/>
    <w:multiLevelType w:val="hybridMultilevel"/>
    <w:tmpl w:val="EBBC1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32751"/>
    <w:multiLevelType w:val="multilevel"/>
    <w:tmpl w:val="23F2478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F76341"/>
    <w:multiLevelType w:val="hybridMultilevel"/>
    <w:tmpl w:val="DBACF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9328B"/>
    <w:multiLevelType w:val="multilevel"/>
    <w:tmpl w:val="968E515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CE0A68"/>
    <w:multiLevelType w:val="hybridMultilevel"/>
    <w:tmpl w:val="B09E3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106CB"/>
    <w:multiLevelType w:val="hybridMultilevel"/>
    <w:tmpl w:val="7BDE5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81504"/>
    <w:multiLevelType w:val="hybridMultilevel"/>
    <w:tmpl w:val="E4EE3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40BDA"/>
    <w:multiLevelType w:val="multilevel"/>
    <w:tmpl w:val="D24670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506D9F"/>
    <w:multiLevelType w:val="multilevel"/>
    <w:tmpl w:val="47D0625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6A45E5"/>
    <w:multiLevelType w:val="multilevel"/>
    <w:tmpl w:val="4D24E21E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B0704CB"/>
    <w:multiLevelType w:val="multilevel"/>
    <w:tmpl w:val="1B0704CB"/>
    <w:lvl w:ilvl="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1CB575E8"/>
    <w:multiLevelType w:val="hybridMultilevel"/>
    <w:tmpl w:val="4F9A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094ED1"/>
    <w:multiLevelType w:val="hybridMultilevel"/>
    <w:tmpl w:val="CE308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4F41A0"/>
    <w:multiLevelType w:val="multilevel"/>
    <w:tmpl w:val="FB20BB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C04569B"/>
    <w:multiLevelType w:val="multilevel"/>
    <w:tmpl w:val="8968E03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9B15E5"/>
    <w:multiLevelType w:val="hybridMultilevel"/>
    <w:tmpl w:val="B09E3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5105D1"/>
    <w:multiLevelType w:val="hybridMultilevel"/>
    <w:tmpl w:val="AEDA8DCE"/>
    <w:lvl w:ilvl="0" w:tplc="44F8440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D823CF"/>
    <w:multiLevelType w:val="hybridMultilevel"/>
    <w:tmpl w:val="CAA4B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874423"/>
    <w:multiLevelType w:val="hybridMultilevel"/>
    <w:tmpl w:val="82CEB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74534B"/>
    <w:multiLevelType w:val="hybridMultilevel"/>
    <w:tmpl w:val="6568D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6106C8"/>
    <w:multiLevelType w:val="hybridMultilevel"/>
    <w:tmpl w:val="CDAAA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07246"/>
    <w:multiLevelType w:val="hybridMultilevel"/>
    <w:tmpl w:val="6CAA4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801715"/>
    <w:multiLevelType w:val="multilevel"/>
    <w:tmpl w:val="69DCA1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0127805"/>
    <w:multiLevelType w:val="hybridMultilevel"/>
    <w:tmpl w:val="43D6F7F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8987CD9"/>
    <w:multiLevelType w:val="hybridMultilevel"/>
    <w:tmpl w:val="9528AB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8A736C9"/>
    <w:multiLevelType w:val="hybridMultilevel"/>
    <w:tmpl w:val="12A49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C87D0B"/>
    <w:multiLevelType w:val="multilevel"/>
    <w:tmpl w:val="5AC87D0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C37A52"/>
    <w:multiLevelType w:val="multilevel"/>
    <w:tmpl w:val="D78CAF2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E523BC4"/>
    <w:multiLevelType w:val="multilevel"/>
    <w:tmpl w:val="1706C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A35462"/>
    <w:multiLevelType w:val="hybridMultilevel"/>
    <w:tmpl w:val="EE54B7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4804575"/>
    <w:multiLevelType w:val="multilevel"/>
    <w:tmpl w:val="6480457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BC41419"/>
    <w:multiLevelType w:val="multilevel"/>
    <w:tmpl w:val="6E28886C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BE906CE"/>
    <w:multiLevelType w:val="hybridMultilevel"/>
    <w:tmpl w:val="E92CE3A2"/>
    <w:lvl w:ilvl="0" w:tplc="41A01D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FE6F51"/>
    <w:multiLevelType w:val="hybridMultilevel"/>
    <w:tmpl w:val="96BC5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1241C7"/>
    <w:multiLevelType w:val="hybridMultilevel"/>
    <w:tmpl w:val="9528AB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7"/>
  </w:num>
  <w:num w:numId="3">
    <w:abstractNumId w:val="12"/>
  </w:num>
  <w:num w:numId="4">
    <w:abstractNumId w:val="7"/>
  </w:num>
  <w:num w:numId="5">
    <w:abstractNumId w:val="6"/>
  </w:num>
  <w:num w:numId="6">
    <w:abstractNumId w:val="13"/>
  </w:num>
  <w:num w:numId="7">
    <w:abstractNumId w:val="22"/>
  </w:num>
  <w:num w:numId="8">
    <w:abstractNumId w:val="19"/>
  </w:num>
  <w:num w:numId="9">
    <w:abstractNumId w:val="0"/>
  </w:num>
  <w:num w:numId="10">
    <w:abstractNumId w:val="16"/>
  </w:num>
  <w:num w:numId="11">
    <w:abstractNumId w:val="33"/>
  </w:num>
  <w:num w:numId="12">
    <w:abstractNumId w:val="5"/>
  </w:num>
  <w:num w:numId="13">
    <w:abstractNumId w:val="18"/>
  </w:num>
  <w:num w:numId="14">
    <w:abstractNumId w:val="21"/>
  </w:num>
  <w:num w:numId="15">
    <w:abstractNumId w:val="26"/>
  </w:num>
  <w:num w:numId="16">
    <w:abstractNumId w:val="3"/>
  </w:num>
  <w:num w:numId="17">
    <w:abstractNumId w:val="35"/>
  </w:num>
  <w:num w:numId="18">
    <w:abstractNumId w:val="25"/>
  </w:num>
  <w:num w:numId="19">
    <w:abstractNumId w:val="20"/>
  </w:num>
  <w:num w:numId="20">
    <w:abstractNumId w:val="34"/>
  </w:num>
  <w:num w:numId="21">
    <w:abstractNumId w:val="9"/>
  </w:num>
  <w:num w:numId="22">
    <w:abstractNumId w:val="14"/>
  </w:num>
  <w:num w:numId="23">
    <w:abstractNumId w:val="23"/>
  </w:num>
  <w:num w:numId="24">
    <w:abstractNumId w:val="15"/>
  </w:num>
  <w:num w:numId="25">
    <w:abstractNumId w:val="2"/>
  </w:num>
  <w:num w:numId="26">
    <w:abstractNumId w:val="29"/>
  </w:num>
  <w:num w:numId="27">
    <w:abstractNumId w:val="4"/>
  </w:num>
  <w:num w:numId="28">
    <w:abstractNumId w:val="8"/>
  </w:num>
  <w:num w:numId="29">
    <w:abstractNumId w:val="28"/>
  </w:num>
  <w:num w:numId="30">
    <w:abstractNumId w:val="32"/>
  </w:num>
  <w:num w:numId="31">
    <w:abstractNumId w:val="10"/>
  </w:num>
  <w:num w:numId="32">
    <w:abstractNumId w:val="30"/>
  </w:num>
  <w:num w:numId="33">
    <w:abstractNumId w:val="24"/>
  </w:num>
  <w:num w:numId="34">
    <w:abstractNumId w:val="27"/>
  </w:num>
  <w:num w:numId="35">
    <w:abstractNumId w:val="11"/>
  </w:num>
  <w:num w:numId="36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4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44A6"/>
    <w:rsid w:val="00004F48"/>
    <w:rsid w:val="0003004B"/>
    <w:rsid w:val="00030A6D"/>
    <w:rsid w:val="00032FD4"/>
    <w:rsid w:val="00044668"/>
    <w:rsid w:val="00060F74"/>
    <w:rsid w:val="0006163B"/>
    <w:rsid w:val="00064595"/>
    <w:rsid w:val="0006569A"/>
    <w:rsid w:val="00066153"/>
    <w:rsid w:val="0007188D"/>
    <w:rsid w:val="00071ACC"/>
    <w:rsid w:val="00096E82"/>
    <w:rsid w:val="00097994"/>
    <w:rsid w:val="00097D7A"/>
    <w:rsid w:val="000B6FDF"/>
    <w:rsid w:val="000C2D90"/>
    <w:rsid w:val="000C4C8E"/>
    <w:rsid w:val="000D0E52"/>
    <w:rsid w:val="000E30DA"/>
    <w:rsid w:val="00115E64"/>
    <w:rsid w:val="0013511B"/>
    <w:rsid w:val="00140D44"/>
    <w:rsid w:val="00143108"/>
    <w:rsid w:val="00145C10"/>
    <w:rsid w:val="00155BDF"/>
    <w:rsid w:val="001569AE"/>
    <w:rsid w:val="0016283E"/>
    <w:rsid w:val="00171698"/>
    <w:rsid w:val="00175664"/>
    <w:rsid w:val="001778FA"/>
    <w:rsid w:val="00180B1D"/>
    <w:rsid w:val="00184AF3"/>
    <w:rsid w:val="001949C9"/>
    <w:rsid w:val="001A13CC"/>
    <w:rsid w:val="001A70A6"/>
    <w:rsid w:val="001B0DC8"/>
    <w:rsid w:val="001B2E61"/>
    <w:rsid w:val="001C64C8"/>
    <w:rsid w:val="001D0A1A"/>
    <w:rsid w:val="001D5967"/>
    <w:rsid w:val="001E3416"/>
    <w:rsid w:val="001E46E3"/>
    <w:rsid w:val="001E7829"/>
    <w:rsid w:val="001F151F"/>
    <w:rsid w:val="00213E72"/>
    <w:rsid w:val="002167E3"/>
    <w:rsid w:val="00222148"/>
    <w:rsid w:val="00222903"/>
    <w:rsid w:val="0022680E"/>
    <w:rsid w:val="00226A1B"/>
    <w:rsid w:val="0023140A"/>
    <w:rsid w:val="00252DB8"/>
    <w:rsid w:val="0026277E"/>
    <w:rsid w:val="00277FD8"/>
    <w:rsid w:val="002816EA"/>
    <w:rsid w:val="0029634C"/>
    <w:rsid w:val="002970BD"/>
    <w:rsid w:val="002A4A3B"/>
    <w:rsid w:val="002A5FE1"/>
    <w:rsid w:val="002A64EF"/>
    <w:rsid w:val="002B5B75"/>
    <w:rsid w:val="002C5E51"/>
    <w:rsid w:val="002D28AA"/>
    <w:rsid w:val="002D6828"/>
    <w:rsid w:val="002E3A6D"/>
    <w:rsid w:val="002E5D8C"/>
    <w:rsid w:val="002E6DB3"/>
    <w:rsid w:val="002E7723"/>
    <w:rsid w:val="002F1FB8"/>
    <w:rsid w:val="003106BA"/>
    <w:rsid w:val="00311DAC"/>
    <w:rsid w:val="00325935"/>
    <w:rsid w:val="00327C92"/>
    <w:rsid w:val="003300DC"/>
    <w:rsid w:val="003455E2"/>
    <w:rsid w:val="00347F0C"/>
    <w:rsid w:val="00353145"/>
    <w:rsid w:val="0035478D"/>
    <w:rsid w:val="00357F42"/>
    <w:rsid w:val="0036013B"/>
    <w:rsid w:val="00361153"/>
    <w:rsid w:val="00362A4E"/>
    <w:rsid w:val="0038337B"/>
    <w:rsid w:val="003944A7"/>
    <w:rsid w:val="003A1066"/>
    <w:rsid w:val="003A383B"/>
    <w:rsid w:val="003C2A77"/>
    <w:rsid w:val="003F1146"/>
    <w:rsid w:val="003F5023"/>
    <w:rsid w:val="003F6423"/>
    <w:rsid w:val="00403F99"/>
    <w:rsid w:val="00404D50"/>
    <w:rsid w:val="004145A3"/>
    <w:rsid w:val="00421652"/>
    <w:rsid w:val="004272FD"/>
    <w:rsid w:val="004273C8"/>
    <w:rsid w:val="004277E7"/>
    <w:rsid w:val="004477F3"/>
    <w:rsid w:val="004512D1"/>
    <w:rsid w:val="00451859"/>
    <w:rsid w:val="0045360D"/>
    <w:rsid w:val="004548CB"/>
    <w:rsid w:val="00455E45"/>
    <w:rsid w:val="0047083E"/>
    <w:rsid w:val="004720D8"/>
    <w:rsid w:val="004818F0"/>
    <w:rsid w:val="00482A25"/>
    <w:rsid w:val="00485F7A"/>
    <w:rsid w:val="00494C0B"/>
    <w:rsid w:val="00496087"/>
    <w:rsid w:val="00496EBE"/>
    <w:rsid w:val="004A763D"/>
    <w:rsid w:val="004B41A9"/>
    <w:rsid w:val="004B44B0"/>
    <w:rsid w:val="004E195B"/>
    <w:rsid w:val="004E1F1D"/>
    <w:rsid w:val="004E27E5"/>
    <w:rsid w:val="004E5B2E"/>
    <w:rsid w:val="004F6BB4"/>
    <w:rsid w:val="005123BA"/>
    <w:rsid w:val="0051324C"/>
    <w:rsid w:val="00526313"/>
    <w:rsid w:val="00527C9F"/>
    <w:rsid w:val="005348E4"/>
    <w:rsid w:val="00540ED7"/>
    <w:rsid w:val="00547BDD"/>
    <w:rsid w:val="00547BDF"/>
    <w:rsid w:val="00553458"/>
    <w:rsid w:val="00556434"/>
    <w:rsid w:val="005840C7"/>
    <w:rsid w:val="00585F18"/>
    <w:rsid w:val="00591A8E"/>
    <w:rsid w:val="00592432"/>
    <w:rsid w:val="005955BE"/>
    <w:rsid w:val="005959F9"/>
    <w:rsid w:val="005A6007"/>
    <w:rsid w:val="005B592E"/>
    <w:rsid w:val="005B6D5B"/>
    <w:rsid w:val="005C4EC5"/>
    <w:rsid w:val="005C707E"/>
    <w:rsid w:val="005E3A39"/>
    <w:rsid w:val="00615F74"/>
    <w:rsid w:val="006302D9"/>
    <w:rsid w:val="00634978"/>
    <w:rsid w:val="00637442"/>
    <w:rsid w:val="0065613A"/>
    <w:rsid w:val="00657DFE"/>
    <w:rsid w:val="006669B8"/>
    <w:rsid w:val="00670E5C"/>
    <w:rsid w:val="00682053"/>
    <w:rsid w:val="00685772"/>
    <w:rsid w:val="006A6520"/>
    <w:rsid w:val="006B1214"/>
    <w:rsid w:val="006B2D69"/>
    <w:rsid w:val="006B4C84"/>
    <w:rsid w:val="006C178E"/>
    <w:rsid w:val="006C6B74"/>
    <w:rsid w:val="006C77A1"/>
    <w:rsid w:val="006E638A"/>
    <w:rsid w:val="006F00FA"/>
    <w:rsid w:val="006F27B2"/>
    <w:rsid w:val="006F2B94"/>
    <w:rsid w:val="006F5DF7"/>
    <w:rsid w:val="00704720"/>
    <w:rsid w:val="00711F2A"/>
    <w:rsid w:val="00713AC9"/>
    <w:rsid w:val="00715A69"/>
    <w:rsid w:val="0073785D"/>
    <w:rsid w:val="0075291D"/>
    <w:rsid w:val="00764F0A"/>
    <w:rsid w:val="0076583C"/>
    <w:rsid w:val="007731D0"/>
    <w:rsid w:val="00782A9A"/>
    <w:rsid w:val="00783ABE"/>
    <w:rsid w:val="00790825"/>
    <w:rsid w:val="007A7049"/>
    <w:rsid w:val="007B5BE9"/>
    <w:rsid w:val="007C6F4C"/>
    <w:rsid w:val="007D17E7"/>
    <w:rsid w:val="007D2E50"/>
    <w:rsid w:val="007D7BF8"/>
    <w:rsid w:val="007E09F3"/>
    <w:rsid w:val="007E7709"/>
    <w:rsid w:val="007F72AF"/>
    <w:rsid w:val="00802F95"/>
    <w:rsid w:val="00806DC8"/>
    <w:rsid w:val="00814F97"/>
    <w:rsid w:val="00820D53"/>
    <w:rsid w:val="00831C1F"/>
    <w:rsid w:val="008328DF"/>
    <w:rsid w:val="008400DA"/>
    <w:rsid w:val="0084288D"/>
    <w:rsid w:val="00844523"/>
    <w:rsid w:val="0084578C"/>
    <w:rsid w:val="00847C0C"/>
    <w:rsid w:val="00855ABD"/>
    <w:rsid w:val="00856B35"/>
    <w:rsid w:val="008741B6"/>
    <w:rsid w:val="00883A69"/>
    <w:rsid w:val="008936EC"/>
    <w:rsid w:val="008A26DF"/>
    <w:rsid w:val="008A2CC7"/>
    <w:rsid w:val="008B0F10"/>
    <w:rsid w:val="008B33FD"/>
    <w:rsid w:val="008B356B"/>
    <w:rsid w:val="008B6F6A"/>
    <w:rsid w:val="008D3FCC"/>
    <w:rsid w:val="008F243C"/>
    <w:rsid w:val="008F3176"/>
    <w:rsid w:val="008F48AD"/>
    <w:rsid w:val="00901D5F"/>
    <w:rsid w:val="00904A07"/>
    <w:rsid w:val="00905A67"/>
    <w:rsid w:val="00920A1F"/>
    <w:rsid w:val="00926DD8"/>
    <w:rsid w:val="00937161"/>
    <w:rsid w:val="0094026A"/>
    <w:rsid w:val="00944561"/>
    <w:rsid w:val="00951A5F"/>
    <w:rsid w:val="009521EA"/>
    <w:rsid w:val="009576C7"/>
    <w:rsid w:val="0096140E"/>
    <w:rsid w:val="00967CFB"/>
    <w:rsid w:val="0098541D"/>
    <w:rsid w:val="009908AE"/>
    <w:rsid w:val="00992429"/>
    <w:rsid w:val="009A34B7"/>
    <w:rsid w:val="009B4710"/>
    <w:rsid w:val="009C011A"/>
    <w:rsid w:val="009C27F4"/>
    <w:rsid w:val="009D09A2"/>
    <w:rsid w:val="009D205D"/>
    <w:rsid w:val="009D41BA"/>
    <w:rsid w:val="009D42AB"/>
    <w:rsid w:val="009E20FB"/>
    <w:rsid w:val="009E5D83"/>
    <w:rsid w:val="009E7A68"/>
    <w:rsid w:val="009F2242"/>
    <w:rsid w:val="00A00495"/>
    <w:rsid w:val="00A16BC2"/>
    <w:rsid w:val="00A16F73"/>
    <w:rsid w:val="00A17DC2"/>
    <w:rsid w:val="00A36521"/>
    <w:rsid w:val="00A41BDA"/>
    <w:rsid w:val="00A442D4"/>
    <w:rsid w:val="00A45493"/>
    <w:rsid w:val="00A538DA"/>
    <w:rsid w:val="00A57A13"/>
    <w:rsid w:val="00A609F1"/>
    <w:rsid w:val="00A67121"/>
    <w:rsid w:val="00A701BA"/>
    <w:rsid w:val="00A70590"/>
    <w:rsid w:val="00A81388"/>
    <w:rsid w:val="00A84496"/>
    <w:rsid w:val="00A8579B"/>
    <w:rsid w:val="00A948AB"/>
    <w:rsid w:val="00AA2602"/>
    <w:rsid w:val="00AA45FF"/>
    <w:rsid w:val="00AB176C"/>
    <w:rsid w:val="00AC0047"/>
    <w:rsid w:val="00AD1695"/>
    <w:rsid w:val="00AD4FB7"/>
    <w:rsid w:val="00AE0B25"/>
    <w:rsid w:val="00AE4403"/>
    <w:rsid w:val="00B01DB0"/>
    <w:rsid w:val="00B049CB"/>
    <w:rsid w:val="00B156D2"/>
    <w:rsid w:val="00B17B9A"/>
    <w:rsid w:val="00B2476B"/>
    <w:rsid w:val="00B52CD4"/>
    <w:rsid w:val="00B56292"/>
    <w:rsid w:val="00B846F4"/>
    <w:rsid w:val="00B91D1F"/>
    <w:rsid w:val="00B921B5"/>
    <w:rsid w:val="00B92758"/>
    <w:rsid w:val="00B9592A"/>
    <w:rsid w:val="00B96417"/>
    <w:rsid w:val="00B9652A"/>
    <w:rsid w:val="00BA635E"/>
    <w:rsid w:val="00BB3E86"/>
    <w:rsid w:val="00BC2ED4"/>
    <w:rsid w:val="00BD0EC9"/>
    <w:rsid w:val="00BD177F"/>
    <w:rsid w:val="00BF4C00"/>
    <w:rsid w:val="00BF7246"/>
    <w:rsid w:val="00C00FEE"/>
    <w:rsid w:val="00C0137F"/>
    <w:rsid w:val="00C12725"/>
    <w:rsid w:val="00C1328B"/>
    <w:rsid w:val="00C17F7C"/>
    <w:rsid w:val="00C17F88"/>
    <w:rsid w:val="00C21EA0"/>
    <w:rsid w:val="00C331C5"/>
    <w:rsid w:val="00C3457C"/>
    <w:rsid w:val="00C37F9C"/>
    <w:rsid w:val="00C43F7A"/>
    <w:rsid w:val="00C50897"/>
    <w:rsid w:val="00C6795E"/>
    <w:rsid w:val="00C736C9"/>
    <w:rsid w:val="00C74521"/>
    <w:rsid w:val="00C74F34"/>
    <w:rsid w:val="00C7622F"/>
    <w:rsid w:val="00C76704"/>
    <w:rsid w:val="00C826DE"/>
    <w:rsid w:val="00CA0628"/>
    <w:rsid w:val="00CA1130"/>
    <w:rsid w:val="00CB672D"/>
    <w:rsid w:val="00CB7304"/>
    <w:rsid w:val="00CC46D4"/>
    <w:rsid w:val="00CC658B"/>
    <w:rsid w:val="00CD5308"/>
    <w:rsid w:val="00CD7FF1"/>
    <w:rsid w:val="00CE45F0"/>
    <w:rsid w:val="00CF7CE5"/>
    <w:rsid w:val="00D05F7F"/>
    <w:rsid w:val="00D06D45"/>
    <w:rsid w:val="00D13D04"/>
    <w:rsid w:val="00D14AC3"/>
    <w:rsid w:val="00D150B9"/>
    <w:rsid w:val="00D17CA4"/>
    <w:rsid w:val="00D2033B"/>
    <w:rsid w:val="00D2209D"/>
    <w:rsid w:val="00D22AD3"/>
    <w:rsid w:val="00D237D0"/>
    <w:rsid w:val="00D35585"/>
    <w:rsid w:val="00D43EDA"/>
    <w:rsid w:val="00D5241A"/>
    <w:rsid w:val="00D52A2B"/>
    <w:rsid w:val="00D67DB8"/>
    <w:rsid w:val="00D81012"/>
    <w:rsid w:val="00D82414"/>
    <w:rsid w:val="00DA1FF8"/>
    <w:rsid w:val="00DA310A"/>
    <w:rsid w:val="00DC3459"/>
    <w:rsid w:val="00DC4723"/>
    <w:rsid w:val="00DC556D"/>
    <w:rsid w:val="00DD0178"/>
    <w:rsid w:val="00DD11A1"/>
    <w:rsid w:val="00DD31E0"/>
    <w:rsid w:val="00DD3B97"/>
    <w:rsid w:val="00DE00AC"/>
    <w:rsid w:val="00DE4AB5"/>
    <w:rsid w:val="00DE7205"/>
    <w:rsid w:val="00DE7701"/>
    <w:rsid w:val="00DF10D0"/>
    <w:rsid w:val="00DF3619"/>
    <w:rsid w:val="00E02884"/>
    <w:rsid w:val="00E13AE4"/>
    <w:rsid w:val="00E4310C"/>
    <w:rsid w:val="00E4616B"/>
    <w:rsid w:val="00E656E4"/>
    <w:rsid w:val="00E7242D"/>
    <w:rsid w:val="00E7762B"/>
    <w:rsid w:val="00E91600"/>
    <w:rsid w:val="00EA7A98"/>
    <w:rsid w:val="00EB0D78"/>
    <w:rsid w:val="00EB17FF"/>
    <w:rsid w:val="00EC0EAA"/>
    <w:rsid w:val="00EC68C5"/>
    <w:rsid w:val="00EE5121"/>
    <w:rsid w:val="00F0196A"/>
    <w:rsid w:val="00F027FC"/>
    <w:rsid w:val="00F062BA"/>
    <w:rsid w:val="00F15CA6"/>
    <w:rsid w:val="00F21053"/>
    <w:rsid w:val="00F21BD5"/>
    <w:rsid w:val="00F22F1F"/>
    <w:rsid w:val="00F23693"/>
    <w:rsid w:val="00F31ED4"/>
    <w:rsid w:val="00F348AA"/>
    <w:rsid w:val="00F415D1"/>
    <w:rsid w:val="00F4497F"/>
    <w:rsid w:val="00F5205F"/>
    <w:rsid w:val="00F56349"/>
    <w:rsid w:val="00F67C57"/>
    <w:rsid w:val="00F708EF"/>
    <w:rsid w:val="00F81A29"/>
    <w:rsid w:val="00F841B3"/>
    <w:rsid w:val="00F8552E"/>
    <w:rsid w:val="00F92E28"/>
    <w:rsid w:val="00FA4E08"/>
    <w:rsid w:val="00FD0C23"/>
    <w:rsid w:val="00FD293D"/>
    <w:rsid w:val="00FE10B7"/>
    <w:rsid w:val="00FF4C9E"/>
    <w:rsid w:val="00FF6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A1066"/>
    <w:pPr>
      <w:keepNext/>
      <w:suppressAutoHyphens w:val="0"/>
      <w:spacing w:line="240" w:lineRule="exact"/>
      <w:jc w:val="right"/>
      <w:outlineLvl w:val="0"/>
    </w:pPr>
    <w:rPr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EA7A98"/>
    <w:pPr>
      <w:spacing w:after="120"/>
      <w:ind w:left="283"/>
    </w:pPr>
  </w:style>
  <w:style w:type="character" w:styleId="ad">
    <w:name w:val="page number"/>
    <w:basedOn w:val="a0"/>
    <w:rsid w:val="00EA7A98"/>
  </w:style>
  <w:style w:type="character" w:styleId="ae">
    <w:name w:val="Hyperlink"/>
    <w:uiPriority w:val="99"/>
    <w:unhideWhenUsed/>
    <w:rsid w:val="00BF4C00"/>
    <w:rPr>
      <w:color w:val="0000FF"/>
      <w:u w:val="single"/>
    </w:rPr>
  </w:style>
  <w:style w:type="paragraph" w:customStyle="1" w:styleId="ConsPlusNormal">
    <w:name w:val="ConsPlusNormal"/>
    <w:rsid w:val="00FF67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3A1066"/>
    <w:rPr>
      <w:sz w:val="28"/>
    </w:rPr>
  </w:style>
  <w:style w:type="character" w:customStyle="1" w:styleId="FontStyle15">
    <w:name w:val="Font Style15"/>
    <w:rsid w:val="00F92E28"/>
    <w:rPr>
      <w:rFonts w:ascii="Times New Roman" w:hAnsi="Times New Roman" w:cs="Times New Roman"/>
      <w:sz w:val="24"/>
      <w:szCs w:val="24"/>
    </w:rPr>
  </w:style>
  <w:style w:type="character" w:customStyle="1" w:styleId="af">
    <w:name w:val="Основной текст_"/>
    <w:link w:val="11"/>
    <w:rsid w:val="00D237D0"/>
    <w:rPr>
      <w:spacing w:val="5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f"/>
    <w:rsid w:val="00D237D0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0pt">
    <w:name w:val="Основной текст + Полужирный;Интервал 0 pt"/>
    <w:rsid w:val="001F151F"/>
    <w:rPr>
      <w:b/>
      <w:bCs/>
      <w:color w:val="000000"/>
      <w:spacing w:val="6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">
    <w:name w:val="Основной текст (2)_"/>
    <w:link w:val="20"/>
    <w:rsid w:val="0038337B"/>
    <w:rPr>
      <w:b/>
      <w:bCs/>
      <w:spacing w:val="6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337B"/>
    <w:pPr>
      <w:widowControl w:val="0"/>
      <w:shd w:val="clear" w:color="auto" w:fill="FFFFFF"/>
      <w:suppressAutoHyphens w:val="0"/>
      <w:spacing w:before="1380" w:line="274" w:lineRule="exact"/>
      <w:ind w:hanging="1820"/>
      <w:jc w:val="center"/>
    </w:pPr>
    <w:rPr>
      <w:b/>
      <w:bCs/>
      <w:spacing w:val="6"/>
      <w:sz w:val="21"/>
      <w:szCs w:val="21"/>
      <w:shd w:val="clear" w:color="auto" w:fill="FFFFFF"/>
      <w:lang/>
    </w:rPr>
  </w:style>
  <w:style w:type="paragraph" w:styleId="af0">
    <w:name w:val="Normal (Web)"/>
    <w:basedOn w:val="a"/>
    <w:uiPriority w:val="99"/>
    <w:rsid w:val="00C1328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FollowedHyperlink"/>
    <w:rsid w:val="00F708EF"/>
    <w:rPr>
      <w:color w:val="800080"/>
      <w:u w:val="single"/>
    </w:rPr>
  </w:style>
  <w:style w:type="paragraph" w:customStyle="1" w:styleId="ConsPlusTitle">
    <w:name w:val="ConsPlusTitle"/>
    <w:rsid w:val="002C5E51"/>
    <w:pPr>
      <w:widowControl w:val="0"/>
      <w:autoSpaceDE w:val="0"/>
      <w:autoSpaceDN w:val="0"/>
    </w:pPr>
    <w:rPr>
      <w:b/>
      <w:sz w:val="28"/>
    </w:rPr>
  </w:style>
  <w:style w:type="paragraph" w:customStyle="1" w:styleId="formattext">
    <w:name w:val="formattext"/>
    <w:basedOn w:val="a"/>
    <w:rsid w:val="004512D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headertext">
    <w:name w:val="headertext"/>
    <w:basedOn w:val="a"/>
    <w:rsid w:val="004512D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2">
    <w:name w:val="Основной текст Знак"/>
    <w:rsid w:val="00145C10"/>
    <w:rPr>
      <w:sz w:val="28"/>
      <w:szCs w:val="24"/>
    </w:rPr>
  </w:style>
  <w:style w:type="paragraph" w:customStyle="1" w:styleId="ConsPlusCell">
    <w:name w:val="ConsPlusCell"/>
    <w:rsid w:val="00145C10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customStyle="1" w:styleId="WW8Num2z6">
    <w:name w:val="WW8Num2z6"/>
    <w:rsid w:val="004E195B"/>
  </w:style>
  <w:style w:type="paragraph" w:styleId="af3">
    <w:name w:val="List Paragraph"/>
    <w:basedOn w:val="a"/>
    <w:qFormat/>
    <w:rsid w:val="008B6F6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Body Text 2"/>
    <w:basedOn w:val="a"/>
    <w:rsid w:val="00DD0178"/>
    <w:pPr>
      <w:suppressAutoHyphens w:val="0"/>
      <w:spacing w:after="120" w:line="480" w:lineRule="auto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8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7668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OVZIMINA</dc:creator>
  <cp:lastModifiedBy>Администратор</cp:lastModifiedBy>
  <cp:revision>2</cp:revision>
  <cp:lastPrinted>2025-12-25T03:48:00Z</cp:lastPrinted>
  <dcterms:created xsi:type="dcterms:W3CDTF">2025-12-25T06:13:00Z</dcterms:created>
  <dcterms:modified xsi:type="dcterms:W3CDTF">2025-12-25T06:13:00Z</dcterms:modified>
</cp:coreProperties>
</file>