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Default="008810B4" w:rsidP="00A93251">
      <w:pPr>
        <w:pStyle w:val="a6"/>
        <w:tabs>
          <w:tab w:val="left" w:pos="4111"/>
        </w:tabs>
        <w:suppressAutoHyphens w:val="0"/>
        <w:spacing w:after="360"/>
        <w:ind w:right="538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85pt;margin-top:165.05pt;width:100.65pt;height:21.6pt;z-index:251658752;mso-position-horizontal-relative:page;mso-position-vertical-relative:page" filled="f" stroked="f">
            <v:textbox style="mso-next-textbox:#_x0000_s1078" inset="0,0,0,0">
              <w:txbxContent>
                <w:p w:rsidR="00DE7701" w:rsidRPr="00482A25" w:rsidRDefault="00FD674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1342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65pt;margin-top:164.9pt;width:100.65pt;height:21.6pt;z-index:251657728;mso-position-horizontal-relative:page;mso-position-vertical-relative:page" filled="f" stroked="f">
            <v:textbox style="mso-next-textbox:#_x0000_s1077" inset="0,0,0,0">
              <w:txbxContent>
                <w:p w:rsidR="00DE7701" w:rsidRPr="00482A25" w:rsidRDefault="00FD6745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10.11.2025</w:t>
                  </w:r>
                </w:p>
              </w:txbxContent>
            </v:textbox>
            <w10:wrap anchorx="page" anchory="page"/>
          </v:shape>
        </w:pict>
      </w:r>
      <w:r w:rsidR="009E4C41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C00">
        <w:t>О внесении изменений в</w:t>
      </w:r>
      <w:r w:rsidR="00D824F2">
        <w:t xml:space="preserve"> </w:t>
      </w:r>
      <w:r w:rsidR="00BF4C00">
        <w:t>пост</w:t>
      </w:r>
      <w:r w:rsidR="00BF4C00">
        <w:t>а</w:t>
      </w:r>
      <w:r w:rsidR="00BF4C00">
        <w:t xml:space="preserve">новление администрации </w:t>
      </w:r>
      <w:r w:rsidR="00B84802">
        <w:t>округа</w:t>
      </w:r>
      <w:r w:rsidR="00BF4C00">
        <w:t xml:space="preserve"> от </w:t>
      </w:r>
      <w:r w:rsidR="00B45E3D">
        <w:t>22</w:t>
      </w:r>
      <w:r w:rsidR="005E2BA7">
        <w:t>.0</w:t>
      </w:r>
      <w:r w:rsidR="00B45E3D">
        <w:t>6</w:t>
      </w:r>
      <w:r w:rsidR="005E2BA7">
        <w:t>.</w:t>
      </w:r>
      <w:r w:rsidR="00BF4C00">
        <w:t>2021</w:t>
      </w:r>
      <w:r w:rsidR="0084578C">
        <w:t xml:space="preserve"> №</w:t>
      </w:r>
      <w:r w:rsidR="0013150B">
        <w:t> </w:t>
      </w:r>
      <w:r w:rsidR="00B45E3D">
        <w:t>96</w:t>
      </w:r>
      <w:r w:rsidR="00A93251">
        <w:t xml:space="preserve"> </w:t>
      </w:r>
      <w:r w:rsidR="009F7A7D">
        <w:t>«О создании комиссии по пред</w:t>
      </w:r>
      <w:r w:rsidR="009F7A7D">
        <w:t>у</w:t>
      </w:r>
      <w:r w:rsidR="009F7A7D">
        <w:t>преждению и ликвидации чрезвычайных с</w:t>
      </w:r>
      <w:r w:rsidR="009F7A7D">
        <w:t>и</w:t>
      </w:r>
      <w:r w:rsidR="009F7A7D">
        <w:t>туаций и обеспеч</w:t>
      </w:r>
      <w:r w:rsidR="009F7A7D">
        <w:t>е</w:t>
      </w:r>
      <w:r w:rsidR="009F7A7D">
        <w:t>нию пожарной безопасности Александровского муниципального о</w:t>
      </w:r>
      <w:r w:rsidR="009F7A7D">
        <w:t>к</w:t>
      </w:r>
      <w:r w:rsidR="009F7A7D">
        <w:t>руга»</w:t>
      </w:r>
    </w:p>
    <w:p w:rsidR="008741B6" w:rsidRPr="00D35111" w:rsidRDefault="00BF4C00" w:rsidP="00E47FAC">
      <w:pPr>
        <w:spacing w:line="360" w:lineRule="exact"/>
        <w:ind w:firstLine="709"/>
        <w:jc w:val="both"/>
        <w:rPr>
          <w:spacing w:val="2"/>
          <w:szCs w:val="28"/>
        </w:rPr>
      </w:pPr>
      <w:r w:rsidRPr="00D35111">
        <w:rPr>
          <w:szCs w:val="28"/>
        </w:rPr>
        <w:t xml:space="preserve">В </w:t>
      </w:r>
      <w:r w:rsidR="00D35111">
        <w:rPr>
          <w:szCs w:val="28"/>
        </w:rPr>
        <w:t xml:space="preserve">целях </w:t>
      </w:r>
      <w:r w:rsidR="00D35111" w:rsidRPr="00D35111">
        <w:t>актуализации муниципального правового акта</w:t>
      </w:r>
      <w:r w:rsidR="00D35111">
        <w:t xml:space="preserve"> администрации Александровского муниципального округа</w:t>
      </w:r>
      <w:r w:rsidR="0084578C" w:rsidRPr="00D35111">
        <w:rPr>
          <w:spacing w:val="2"/>
          <w:szCs w:val="28"/>
        </w:rPr>
        <w:t>,</w:t>
      </w:r>
      <w:r w:rsidR="0084578C" w:rsidRPr="00D35111">
        <w:rPr>
          <w:szCs w:val="28"/>
        </w:rPr>
        <w:t xml:space="preserve"> </w:t>
      </w:r>
      <w:r w:rsidR="008D6EB1">
        <w:rPr>
          <w:szCs w:val="28"/>
        </w:rPr>
        <w:t>в связи с кадровыми изменениями,</w:t>
      </w:r>
    </w:p>
    <w:p w:rsidR="00BF4C00" w:rsidRPr="00E833A5" w:rsidRDefault="00BF4C00" w:rsidP="00E47FAC">
      <w:pPr>
        <w:spacing w:line="360" w:lineRule="exact"/>
        <w:ind w:firstLine="709"/>
        <w:jc w:val="both"/>
        <w:rPr>
          <w:szCs w:val="28"/>
        </w:rPr>
      </w:pPr>
      <w:r w:rsidRPr="00E833A5">
        <w:rPr>
          <w:szCs w:val="28"/>
        </w:rPr>
        <w:t>администрация Александровского муниципального округа ПОСТАНОВЛЯЕТ:</w:t>
      </w:r>
    </w:p>
    <w:p w:rsidR="009F7A7D" w:rsidRDefault="00DD07F6" w:rsidP="00E47FAC">
      <w:pPr>
        <w:pStyle w:val="a5"/>
        <w:ind w:firstLine="748"/>
      </w:pPr>
      <w:r>
        <w:t>1.</w:t>
      </w:r>
      <w:r w:rsidR="00474B57">
        <w:t> </w:t>
      </w:r>
      <w:r w:rsidR="009F7A7D">
        <w:t xml:space="preserve">Внести в постановление администрации Александровского муниципального </w:t>
      </w:r>
      <w:r w:rsidR="009E530C">
        <w:t>округа</w:t>
      </w:r>
      <w:r w:rsidR="009F7A7D">
        <w:t xml:space="preserve"> </w:t>
      </w:r>
      <w:r w:rsidR="009F7A7D">
        <w:rPr>
          <w:szCs w:val="28"/>
        </w:rPr>
        <w:t>от 22</w:t>
      </w:r>
      <w:r w:rsidR="00BB6FFE">
        <w:rPr>
          <w:szCs w:val="28"/>
        </w:rPr>
        <w:t> </w:t>
      </w:r>
      <w:r w:rsidR="009F7A7D">
        <w:rPr>
          <w:szCs w:val="28"/>
        </w:rPr>
        <w:t>июня 2021</w:t>
      </w:r>
      <w:r w:rsidR="00BB6FFE">
        <w:rPr>
          <w:szCs w:val="28"/>
        </w:rPr>
        <w:t> г. № </w:t>
      </w:r>
      <w:r w:rsidR="009F7A7D">
        <w:rPr>
          <w:szCs w:val="28"/>
        </w:rPr>
        <w:t>96</w:t>
      </w:r>
      <w:r w:rsidR="009F7A7D">
        <w:rPr>
          <w:color w:val="000000"/>
        </w:rPr>
        <w:t xml:space="preserve"> «О создании к</w:t>
      </w:r>
      <w:r w:rsidR="009F7A7D">
        <w:t>омиссии по предупреждению и ликвидации чрезвычайных ситуаций и обеспечению пожарной безопасности Александровского муниципального округа» следующие изменения:</w:t>
      </w:r>
    </w:p>
    <w:p w:rsidR="009F7A7D" w:rsidRDefault="009F7A7D" w:rsidP="00E47FAC">
      <w:pPr>
        <w:pStyle w:val="a5"/>
        <w:ind w:firstLine="690"/>
      </w:pPr>
      <w:r>
        <w:t>1.1.</w:t>
      </w:r>
      <w:r w:rsidR="00474B57">
        <w:t> </w:t>
      </w:r>
      <w:r>
        <w:t xml:space="preserve">Утвердить </w:t>
      </w:r>
      <w:r w:rsidR="00730656">
        <w:t xml:space="preserve">в новой редакции </w:t>
      </w:r>
      <w:r>
        <w:t>прилагаемые:</w:t>
      </w:r>
    </w:p>
    <w:p w:rsidR="009F7A7D" w:rsidRPr="00EE534C" w:rsidRDefault="009F7A7D" w:rsidP="00D472A5">
      <w:pPr>
        <w:pStyle w:val="a5"/>
        <w:ind w:firstLine="692"/>
        <w:rPr>
          <w:szCs w:val="28"/>
        </w:rPr>
      </w:pPr>
      <w:r>
        <w:t>1.1.1.</w:t>
      </w:r>
      <w:r w:rsidR="00474B57">
        <w:t> </w:t>
      </w:r>
      <w:r w:rsidRPr="00EE534C">
        <w:rPr>
          <w:szCs w:val="28"/>
        </w:rPr>
        <w:t xml:space="preserve">состав </w:t>
      </w:r>
      <w:r w:rsidRPr="00EE534C">
        <w:rPr>
          <w:color w:val="000000"/>
          <w:szCs w:val="28"/>
        </w:rPr>
        <w:t>к</w:t>
      </w:r>
      <w:r w:rsidRPr="00EE534C">
        <w:rPr>
          <w:szCs w:val="28"/>
        </w:rPr>
        <w:t>омиссии по предупреждению и ликвидации чрезвычайных ситуаций и обеспечению пожарной безопасности Александровского муниципального округа;</w:t>
      </w:r>
    </w:p>
    <w:p w:rsidR="009F7A7D" w:rsidRPr="00EE534C" w:rsidRDefault="009F7A7D" w:rsidP="00E47FAC">
      <w:pPr>
        <w:pStyle w:val="a5"/>
        <w:ind w:firstLine="709"/>
        <w:rPr>
          <w:szCs w:val="28"/>
        </w:rPr>
      </w:pPr>
      <w:r w:rsidRPr="00EE534C">
        <w:rPr>
          <w:szCs w:val="28"/>
        </w:rPr>
        <w:t>1.1.2.</w:t>
      </w:r>
      <w:r w:rsidR="00474B57">
        <w:rPr>
          <w:szCs w:val="28"/>
        </w:rPr>
        <w:t> </w:t>
      </w:r>
      <w:r w:rsidRPr="00EE534C">
        <w:rPr>
          <w:szCs w:val="28"/>
        </w:rPr>
        <w:t>состав оперативной группы комиссии по предупреждению и ликвидации чрезвычайных ситуаций и обеспечению пожарной безопасности Александровского муниципального округа, привлекаемой для участия в ликвидации ЧС (угрозы ЧС).</w:t>
      </w:r>
      <w:r w:rsidR="00DD07F6" w:rsidRPr="00EE534C">
        <w:rPr>
          <w:szCs w:val="28"/>
        </w:rPr>
        <w:t xml:space="preserve"> </w:t>
      </w:r>
    </w:p>
    <w:p w:rsidR="00EE534C" w:rsidRPr="00EE534C" w:rsidRDefault="00C824EB" w:rsidP="00E47FAC">
      <w:pPr>
        <w:pStyle w:val="ConsPlusNormal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2.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EE534C" w:rsidRPr="00EE534C">
        <w:rPr>
          <w:rFonts w:ascii="Times New Roman" w:hAnsi="Times New Roman" w:cs="Times New Roman"/>
          <w:sz w:val="28"/>
          <w:szCs w:val="28"/>
        </w:rPr>
        <w:t>П</w:t>
      </w:r>
      <w:r w:rsidR="00EE534C" w:rsidRPr="00EE534C">
        <w:rPr>
          <w:rStyle w:val="FontStyle15"/>
          <w:sz w:val="28"/>
          <w:szCs w:val="28"/>
        </w:rPr>
        <w:t xml:space="preserve">ризнать утратившим силу постановление администрации Александровского муниципального округа от </w:t>
      </w:r>
      <w:r w:rsidR="00163312">
        <w:rPr>
          <w:rStyle w:val="FontStyle15"/>
          <w:sz w:val="28"/>
          <w:szCs w:val="28"/>
        </w:rPr>
        <w:t>22</w:t>
      </w:r>
      <w:r w:rsidR="00AA7165">
        <w:rPr>
          <w:rStyle w:val="FontStyle15"/>
          <w:sz w:val="28"/>
          <w:szCs w:val="28"/>
        </w:rPr>
        <w:t> </w:t>
      </w:r>
      <w:r w:rsidR="00FB205F">
        <w:rPr>
          <w:rStyle w:val="FontStyle15"/>
          <w:sz w:val="28"/>
          <w:szCs w:val="28"/>
        </w:rPr>
        <w:t>августа</w:t>
      </w:r>
      <w:r w:rsidR="00AA7165">
        <w:rPr>
          <w:rStyle w:val="FontStyle15"/>
          <w:sz w:val="28"/>
          <w:szCs w:val="28"/>
        </w:rPr>
        <w:t xml:space="preserve"> </w:t>
      </w:r>
      <w:r w:rsidR="00EE534C" w:rsidRPr="00EE534C">
        <w:rPr>
          <w:rStyle w:val="FontStyle15"/>
          <w:sz w:val="28"/>
          <w:szCs w:val="28"/>
        </w:rPr>
        <w:t>202</w:t>
      </w:r>
      <w:r w:rsidR="00E40CCF">
        <w:rPr>
          <w:rStyle w:val="FontStyle15"/>
          <w:sz w:val="28"/>
          <w:szCs w:val="28"/>
        </w:rPr>
        <w:t>5</w:t>
      </w:r>
      <w:r w:rsidR="00EE534C" w:rsidRPr="00EE534C">
        <w:rPr>
          <w:rStyle w:val="FontStyle15"/>
          <w:sz w:val="28"/>
          <w:szCs w:val="28"/>
        </w:rPr>
        <w:t> г. № </w:t>
      </w:r>
      <w:r w:rsidR="00163312">
        <w:rPr>
          <w:rStyle w:val="FontStyle15"/>
          <w:sz w:val="28"/>
          <w:szCs w:val="28"/>
        </w:rPr>
        <w:t>942</w:t>
      </w:r>
      <w:r w:rsidR="00EE534C" w:rsidRPr="00EE534C">
        <w:rPr>
          <w:rStyle w:val="FontStyle15"/>
          <w:sz w:val="28"/>
          <w:szCs w:val="28"/>
        </w:rPr>
        <w:br/>
        <w:t>«О</w:t>
      </w:r>
      <w:r w:rsidR="00EE534C">
        <w:rPr>
          <w:rStyle w:val="FontStyle15"/>
          <w:sz w:val="28"/>
          <w:szCs w:val="28"/>
        </w:rPr>
        <w:t xml:space="preserve"> внесении изменений в постановление администрации округа от 22</w:t>
      </w:r>
      <w:r w:rsidR="00163312">
        <w:rPr>
          <w:rStyle w:val="FontStyle15"/>
          <w:sz w:val="28"/>
          <w:szCs w:val="28"/>
        </w:rPr>
        <w:t xml:space="preserve"> июня </w:t>
      </w:r>
      <w:r w:rsidR="00EE534C">
        <w:rPr>
          <w:rStyle w:val="FontStyle15"/>
          <w:sz w:val="28"/>
          <w:szCs w:val="28"/>
        </w:rPr>
        <w:t xml:space="preserve">2021 г. № 96 «О создании комиссии по предупреждению и ликвидации чрезвычайных ситуаций и обеспечению пожарной безопасности </w:t>
      </w:r>
      <w:r w:rsidR="00EE534C" w:rsidRPr="00EE534C">
        <w:rPr>
          <w:rStyle w:val="FontStyle15"/>
          <w:sz w:val="28"/>
          <w:szCs w:val="28"/>
        </w:rPr>
        <w:t>Александровского муниципального округа»</w:t>
      </w:r>
      <w:r w:rsidR="00EE534C">
        <w:rPr>
          <w:rStyle w:val="FontStyle15"/>
          <w:sz w:val="28"/>
          <w:szCs w:val="28"/>
        </w:rPr>
        <w:t>.</w:t>
      </w:r>
    </w:p>
    <w:p w:rsidR="00DD07F6" w:rsidRPr="00EE534C" w:rsidRDefault="00EE534C" w:rsidP="00E47FAC">
      <w:pPr>
        <w:pStyle w:val="ConsPlusNormal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3.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B45E3D" w:rsidRPr="00EE534C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</w:t>
      </w:r>
      <w:r w:rsidR="00B45E3D" w:rsidRPr="00EE534C">
        <w:rPr>
          <w:rFonts w:ascii="Times New Roman" w:hAnsi="Times New Roman" w:cs="Times New Roman"/>
          <w:sz w:val="28"/>
          <w:szCs w:val="28"/>
        </w:rPr>
        <w:lastRenderedPageBreak/>
        <w:t>официальный сайт Александровского муниципального округа Пермского края (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aleksraion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45E3D" w:rsidRPr="00EE534C">
        <w:rPr>
          <w:rFonts w:ascii="Times New Roman" w:hAnsi="Times New Roman" w:cs="Times New Roman"/>
          <w:sz w:val="28"/>
          <w:szCs w:val="28"/>
        </w:rPr>
        <w:t>).</w:t>
      </w:r>
    </w:p>
    <w:p w:rsidR="00FF6719" w:rsidRPr="008D6EB1" w:rsidRDefault="00EE534C" w:rsidP="00E47FAC">
      <w:pPr>
        <w:pStyle w:val="ConsPlusNormal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534C">
        <w:rPr>
          <w:rFonts w:ascii="Times New Roman" w:hAnsi="Times New Roman" w:cs="Times New Roman"/>
          <w:sz w:val="28"/>
          <w:szCs w:val="28"/>
        </w:rPr>
        <w:t>4</w:t>
      </w:r>
      <w:r w:rsidR="00DD07F6" w:rsidRPr="00EE534C">
        <w:rPr>
          <w:rFonts w:ascii="Times New Roman" w:hAnsi="Times New Roman" w:cs="Times New Roman"/>
          <w:sz w:val="28"/>
          <w:szCs w:val="28"/>
        </w:rPr>
        <w:t>.</w:t>
      </w:r>
      <w:r w:rsidR="00474B57">
        <w:rPr>
          <w:rFonts w:ascii="Times New Roman" w:hAnsi="Times New Roman" w:cs="Times New Roman"/>
          <w:sz w:val="28"/>
          <w:szCs w:val="28"/>
        </w:rPr>
        <w:t> </w:t>
      </w:r>
      <w:r w:rsidR="00FF6719" w:rsidRPr="00EE534C">
        <w:rPr>
          <w:rFonts w:ascii="Times New Roman" w:hAnsi="Times New Roman" w:cs="Times New Roman"/>
          <w:sz w:val="28"/>
          <w:szCs w:val="28"/>
        </w:rPr>
        <w:t>Контроль за исполнением постановления возложить на первого заместителя главы администрации</w:t>
      </w:r>
      <w:r w:rsidR="00FF6719" w:rsidRPr="00DD07F6">
        <w:rPr>
          <w:rFonts w:ascii="Times New Roman" w:hAnsi="Times New Roman" w:cs="Times New Roman"/>
          <w:sz w:val="28"/>
          <w:szCs w:val="28"/>
        </w:rPr>
        <w:t xml:space="preserve"> округа по жилищно-коммунальному хозяйству и благоустройству</w:t>
      </w:r>
      <w:r w:rsidR="00FF6719" w:rsidRPr="008D6EB1">
        <w:rPr>
          <w:rFonts w:ascii="Times New Roman" w:hAnsi="Times New Roman" w:cs="Times New Roman"/>
          <w:sz w:val="28"/>
          <w:szCs w:val="28"/>
        </w:rPr>
        <w:t>.</w:t>
      </w:r>
    </w:p>
    <w:p w:rsidR="00BF4C00" w:rsidRDefault="00FF6719" w:rsidP="00E47FAC">
      <w:pPr>
        <w:spacing w:before="720" w:line="240" w:lineRule="exact"/>
      </w:pPr>
      <w:r>
        <w:rPr>
          <w:bCs/>
        </w:rPr>
        <w:t>Г</w:t>
      </w:r>
      <w:r w:rsidRPr="004656F5">
        <w:rPr>
          <w:bCs/>
        </w:rPr>
        <w:t>лав</w:t>
      </w:r>
      <w:r>
        <w:rPr>
          <w:bCs/>
        </w:rPr>
        <w:t>а</w:t>
      </w:r>
      <w:r w:rsidRPr="004656F5">
        <w:t xml:space="preserve"> муниципального </w:t>
      </w:r>
      <w:r>
        <w:t>округа</w:t>
      </w:r>
      <w:r w:rsidRPr="004656F5">
        <w:t xml:space="preserve"> -</w:t>
      </w:r>
      <w:r w:rsidRPr="004656F5">
        <w:br/>
        <w:t>глав</w:t>
      </w:r>
      <w:r>
        <w:t>а</w:t>
      </w:r>
      <w:r w:rsidRPr="004656F5">
        <w:t xml:space="preserve"> администрации Александровского </w:t>
      </w:r>
      <w:r>
        <w:br/>
      </w:r>
      <w:r w:rsidRPr="004656F5">
        <w:t xml:space="preserve">муниципального </w:t>
      </w:r>
      <w:r>
        <w:t>округ</w:t>
      </w:r>
      <w:r w:rsidRPr="004656F5">
        <w:t>а</w:t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="00E11FA8">
        <w:tab/>
      </w:r>
      <w:r>
        <w:t>О.Э.</w:t>
      </w:r>
      <w:r w:rsidR="00D472A5">
        <w:t> </w:t>
      </w:r>
      <w:r w:rsidR="003006C6">
        <w:t>Белобаржевская</w:t>
      </w:r>
    </w:p>
    <w:p w:rsidR="005E2BA7" w:rsidRDefault="005E2BA7" w:rsidP="00C74F34">
      <w:pPr>
        <w:pStyle w:val="a5"/>
        <w:tabs>
          <w:tab w:val="left" w:pos="993"/>
        </w:tabs>
        <w:snapToGrid w:val="0"/>
        <w:spacing w:line="240" w:lineRule="exact"/>
        <w:ind w:firstLine="0"/>
        <w:sectPr w:rsidR="005E2BA7" w:rsidSect="007527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851" w:bottom="1134" w:left="1418" w:header="720" w:footer="445" w:gutter="0"/>
          <w:cols w:space="708"/>
          <w:docGrid w:linePitch="360"/>
        </w:sectPr>
      </w:pPr>
    </w:p>
    <w:p w:rsidR="009D7507" w:rsidRPr="00665456" w:rsidRDefault="009D7507" w:rsidP="009D7507">
      <w:pPr>
        <w:pStyle w:val="a5"/>
        <w:spacing w:line="240" w:lineRule="exact"/>
        <w:ind w:left="6096" w:firstLine="0"/>
      </w:pPr>
      <w:r w:rsidRPr="00665456">
        <w:lastRenderedPageBreak/>
        <w:t>УТВЕРЖДЕН</w:t>
      </w:r>
    </w:p>
    <w:p w:rsidR="009D7507" w:rsidRPr="00665456" w:rsidRDefault="009D7507" w:rsidP="009D7507">
      <w:pPr>
        <w:pStyle w:val="a5"/>
        <w:spacing w:line="240" w:lineRule="exact"/>
        <w:ind w:left="6096" w:firstLine="0"/>
      </w:pPr>
      <w:r>
        <w:t>постановлением</w:t>
      </w:r>
    </w:p>
    <w:p w:rsidR="009D7507" w:rsidRDefault="009D7507" w:rsidP="009D7507">
      <w:pPr>
        <w:pStyle w:val="a5"/>
        <w:spacing w:line="240" w:lineRule="exact"/>
        <w:ind w:left="6096" w:firstLine="0"/>
      </w:pPr>
      <w:r w:rsidRPr="00665456">
        <w:t xml:space="preserve">администрации </w:t>
      </w:r>
    </w:p>
    <w:p w:rsidR="009D7507" w:rsidRDefault="009D7507" w:rsidP="009D7507">
      <w:pPr>
        <w:pStyle w:val="a5"/>
        <w:spacing w:line="240" w:lineRule="exact"/>
        <w:ind w:left="6096" w:firstLine="0"/>
      </w:pPr>
      <w:r>
        <w:t xml:space="preserve">Александровского </w:t>
      </w:r>
    </w:p>
    <w:p w:rsidR="009D7507" w:rsidRPr="00665456" w:rsidRDefault="009D7507" w:rsidP="009D7507">
      <w:pPr>
        <w:pStyle w:val="a5"/>
        <w:spacing w:line="240" w:lineRule="exact"/>
        <w:ind w:left="6096" w:firstLine="0"/>
      </w:pPr>
      <w:r>
        <w:t>муниципального округа</w:t>
      </w:r>
    </w:p>
    <w:p w:rsidR="009D7507" w:rsidRPr="00665456" w:rsidRDefault="009D7507" w:rsidP="009D7507">
      <w:pPr>
        <w:pStyle w:val="a5"/>
        <w:spacing w:line="240" w:lineRule="exact"/>
        <w:ind w:left="6096" w:firstLine="0"/>
      </w:pPr>
      <w:r>
        <w:t xml:space="preserve">от </w:t>
      </w:r>
      <w:r w:rsidR="00FD6745">
        <w:t>10.11.2025</w:t>
      </w:r>
      <w:r>
        <w:t xml:space="preserve"> № </w:t>
      </w:r>
      <w:r w:rsidR="00FD6745">
        <w:t>1342</w:t>
      </w:r>
    </w:p>
    <w:p w:rsidR="009D7507" w:rsidRDefault="009D7507" w:rsidP="009D7507">
      <w:pPr>
        <w:ind w:left="5954"/>
      </w:pPr>
    </w:p>
    <w:p w:rsidR="009D7507" w:rsidRDefault="009D7507" w:rsidP="009D7507">
      <w:pPr>
        <w:ind w:left="5954"/>
      </w:pPr>
    </w:p>
    <w:p w:rsidR="009F7A7D" w:rsidRDefault="009F7A7D" w:rsidP="009D7507">
      <w:pPr>
        <w:spacing w:line="240" w:lineRule="exact"/>
        <w:jc w:val="center"/>
        <w:rPr>
          <w:b/>
        </w:rPr>
      </w:pPr>
      <w:r>
        <w:rPr>
          <w:b/>
        </w:rPr>
        <w:t>СОСТАВ</w:t>
      </w:r>
    </w:p>
    <w:p w:rsidR="009F7A7D" w:rsidRDefault="009F7A7D" w:rsidP="009D7507">
      <w:pPr>
        <w:pStyle w:val="a5"/>
        <w:spacing w:line="240" w:lineRule="exact"/>
        <w:ind w:firstLine="0"/>
        <w:jc w:val="center"/>
        <w:rPr>
          <w:b/>
        </w:rPr>
      </w:pPr>
      <w:r>
        <w:rPr>
          <w:b/>
        </w:rPr>
        <w:t>комиссии по предупреждению и ликвидации чрезвычайных</w:t>
      </w:r>
      <w:r>
        <w:rPr>
          <w:b/>
        </w:rPr>
        <w:br/>
        <w:t>ситуаций и обеспечению пожарной безопасности</w:t>
      </w:r>
      <w:r>
        <w:rPr>
          <w:b/>
        </w:rPr>
        <w:br/>
        <w:t>Александровского муниципального округа</w:t>
      </w:r>
    </w:p>
    <w:p w:rsidR="009F7A7D" w:rsidRDefault="009F7A7D" w:rsidP="009F7A7D">
      <w:pPr>
        <w:rPr>
          <w:b/>
          <w:szCs w:val="28"/>
        </w:rPr>
      </w:pPr>
    </w:p>
    <w:tbl>
      <w:tblPr>
        <w:tblW w:w="0" w:type="auto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873"/>
        <w:gridCol w:w="5986"/>
      </w:tblGrid>
      <w:tr w:rsidR="009F7A7D" w:rsidTr="006156E5">
        <w:trPr>
          <w:trHeight w:val="847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Председатель комиссии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13150B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13150B">
              <w:rPr>
                <w:szCs w:val="28"/>
              </w:rPr>
              <w:t> </w:t>
            </w:r>
            <w:r w:rsidR="003006C6">
              <w:rPr>
                <w:szCs w:val="28"/>
              </w:rPr>
              <w:t>Белобаржевская</w:t>
            </w:r>
            <w:r>
              <w:rPr>
                <w:szCs w:val="28"/>
              </w:rPr>
              <w:t xml:space="preserve"> Ольга Эдуардовна, глава муниципального округа – глава администрации Александровского муниципального округа</w:t>
            </w:r>
          </w:p>
        </w:tc>
      </w:tr>
      <w:tr w:rsidR="009F7A7D" w:rsidTr="006156E5">
        <w:trPr>
          <w:trHeight w:val="1031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председателя КЧС и ОПБ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13150B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13150B">
              <w:t> </w:t>
            </w:r>
            <w:r w:rsidR="0008675B">
              <w:rPr>
                <w:szCs w:val="28"/>
              </w:rPr>
              <w:t>Захарова Елена Васильевна</w:t>
            </w:r>
            <w:r>
              <w:rPr>
                <w:szCs w:val="28"/>
              </w:rPr>
              <w:t xml:space="preserve"> – </w:t>
            </w:r>
            <w:r w:rsidR="00057FCC">
              <w:rPr>
                <w:szCs w:val="28"/>
              </w:rPr>
              <w:t xml:space="preserve">исполняющий обязанности </w:t>
            </w:r>
            <w:r>
              <w:rPr>
                <w:szCs w:val="28"/>
              </w:rPr>
              <w:t>перв</w:t>
            </w:r>
            <w:r w:rsidR="00057FCC">
              <w:rPr>
                <w:szCs w:val="28"/>
              </w:rPr>
              <w:t>ого</w:t>
            </w:r>
            <w:r>
              <w:rPr>
                <w:szCs w:val="28"/>
              </w:rPr>
              <w:t xml:space="preserve"> заместител</w:t>
            </w:r>
            <w:r w:rsidR="00057FCC">
              <w:rPr>
                <w:szCs w:val="28"/>
              </w:rPr>
              <w:t>я</w:t>
            </w:r>
            <w:r>
              <w:rPr>
                <w:szCs w:val="28"/>
              </w:rPr>
              <w:t xml:space="preserve"> главы администрации округа по жилищно-коммунальному хозяйству и благоустройству</w:t>
            </w:r>
          </w:p>
        </w:tc>
      </w:tr>
      <w:tr w:rsidR="009F7A7D" w:rsidTr="006156E5">
        <w:trPr>
          <w:trHeight w:val="764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Секретарь комиссии</w:t>
            </w:r>
          </w:p>
        </w:tc>
        <w:tc>
          <w:tcPr>
            <w:tcW w:w="5986" w:type="dxa"/>
            <w:shd w:val="clear" w:color="auto" w:fill="auto"/>
          </w:tcPr>
          <w:p w:rsidR="009F7A7D" w:rsidRDefault="0013150B" w:rsidP="002E13D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9F7A7D">
              <w:rPr>
                <w:szCs w:val="28"/>
              </w:rPr>
              <w:t xml:space="preserve">Морозова Гулера Бариевна, </w:t>
            </w:r>
            <w:r w:rsidR="00A93251">
              <w:rPr>
                <w:szCs w:val="28"/>
              </w:rPr>
              <w:t>консультант</w:t>
            </w:r>
            <w:r w:rsidR="009F7A7D">
              <w:rPr>
                <w:szCs w:val="28"/>
              </w:rPr>
              <w:t xml:space="preserve"> отдела по территориальной безопасности, по ГО и ЧС администрации округа</w:t>
            </w:r>
          </w:p>
        </w:tc>
      </w:tr>
      <w:tr w:rsidR="009F7A7D" w:rsidTr="006156E5"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2E13DE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F824A8" w:rsidTr="006156E5">
        <w:trPr>
          <w:trHeight w:val="768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Башков Андрей Витальевич, начальник отдела по территориальной безопасности, по ГО и ЧС администрации округа;</w:t>
            </w:r>
          </w:p>
        </w:tc>
      </w:tr>
      <w:tr w:rsidR="0009797A" w:rsidTr="0009797A">
        <w:trPr>
          <w:trHeight w:val="1049"/>
        </w:trPr>
        <w:tc>
          <w:tcPr>
            <w:tcW w:w="3873" w:type="dxa"/>
            <w:shd w:val="clear" w:color="auto" w:fill="auto"/>
          </w:tcPr>
          <w:p w:rsidR="0009797A" w:rsidRDefault="0009797A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09797A" w:rsidRDefault="0009797A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Горелкин Иван Михайлович, заместитель начальника отдела по территориальной безопасности, по ГО и ЧС администрации округа;</w:t>
            </w:r>
          </w:p>
        </w:tc>
      </w:tr>
      <w:tr w:rsidR="00F824A8" w:rsidTr="006156E5">
        <w:trPr>
          <w:trHeight w:val="870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Крюкова Анна Михайловна, консультант отдела по территориальной безопасности, по ГО и ЧС администрации округа</w:t>
            </w:r>
            <w:r w:rsidR="00FB205F">
              <w:rPr>
                <w:szCs w:val="28"/>
              </w:rPr>
              <w:t>;</w:t>
            </w:r>
          </w:p>
        </w:tc>
      </w:tr>
      <w:tr w:rsidR="00F824A8" w:rsidTr="006156E5">
        <w:trPr>
          <w:trHeight w:val="1081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Быков Андрей Рудольфович</w:t>
            </w:r>
            <w:r w:rsidRPr="006034FA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заместитель </w:t>
            </w:r>
            <w:r w:rsidRPr="006034FA">
              <w:rPr>
                <w:szCs w:val="28"/>
              </w:rPr>
              <w:t>директор</w:t>
            </w:r>
            <w:r>
              <w:rPr>
                <w:szCs w:val="28"/>
              </w:rPr>
              <w:t xml:space="preserve">а </w:t>
            </w:r>
            <w:r w:rsidRPr="006034FA">
              <w:rPr>
                <w:szCs w:val="28"/>
              </w:rPr>
              <w:t>МКУ</w:t>
            </w:r>
            <w:r>
              <w:rPr>
                <w:szCs w:val="28"/>
              </w:rPr>
              <w:t> </w:t>
            </w:r>
            <w:r w:rsidRPr="006034FA">
              <w:rPr>
                <w:szCs w:val="28"/>
              </w:rPr>
              <w:t>«Единая дежурно-диспетчерская служба Александровского муниципального округа» (по согласованию);</w:t>
            </w:r>
          </w:p>
        </w:tc>
      </w:tr>
      <w:tr w:rsidR="00F824A8" w:rsidTr="0009797A">
        <w:trPr>
          <w:trHeight w:val="2173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Pr="0009797A" w:rsidRDefault="003006C6" w:rsidP="0009797A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 xml:space="preserve">- Шлегель Евгений Вячеславович, начальник </w:t>
            </w:r>
            <w:r w:rsidRPr="0009797A">
              <w:rPr>
                <w:szCs w:val="28"/>
                <w:shd w:val="clear" w:color="auto" w:fill="FFFFFF"/>
              </w:rPr>
              <w:t xml:space="preserve">8 Отдела надзорной деятельности и профилактической работы по Губахинскому и Александровскому муниципальным округам, Кизеловскому городскому округу управления надзорной деятельности и профилактической работы Главного управления МЧС России по Пермскому краю </w:t>
            </w:r>
            <w:r w:rsidRPr="0009797A">
              <w:rPr>
                <w:szCs w:val="28"/>
              </w:rPr>
              <w:t>(по согласованию);</w:t>
            </w:r>
          </w:p>
        </w:tc>
      </w:tr>
      <w:tr w:rsidR="0009797A" w:rsidTr="0018614F">
        <w:trPr>
          <w:trHeight w:val="907"/>
        </w:trPr>
        <w:tc>
          <w:tcPr>
            <w:tcW w:w="3873" w:type="dxa"/>
            <w:shd w:val="clear" w:color="auto" w:fill="auto"/>
          </w:tcPr>
          <w:p w:rsidR="0009797A" w:rsidRPr="006034FA" w:rsidRDefault="0009797A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09797A" w:rsidRPr="0009797A" w:rsidRDefault="0009797A" w:rsidP="0009797A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>- </w:t>
            </w:r>
            <w:r w:rsidR="005E2CA7">
              <w:rPr>
                <w:szCs w:val="28"/>
              </w:rPr>
              <w:t>Абраков Динар Дамирович</w:t>
            </w:r>
            <w:r w:rsidR="005E2CA7" w:rsidRPr="006156E5">
              <w:rPr>
                <w:szCs w:val="28"/>
              </w:rPr>
              <w:t xml:space="preserve"> – начальник 1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ПСО ФПС ГПС ГУ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МЧС России по Пермскому краю</w:t>
            </w:r>
            <w:r w:rsidR="005E2CA7">
              <w:rPr>
                <w:szCs w:val="28"/>
              </w:rPr>
              <w:t xml:space="preserve"> (по согласованию)</w:t>
            </w:r>
            <w:r w:rsidRPr="0009797A">
              <w:rPr>
                <w:szCs w:val="28"/>
              </w:rPr>
              <w:t>;</w:t>
            </w:r>
          </w:p>
        </w:tc>
      </w:tr>
      <w:tr w:rsidR="00F824A8" w:rsidTr="00D672C4">
        <w:trPr>
          <w:trHeight w:val="818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3006C6">
              <w:rPr>
                <w:szCs w:val="28"/>
              </w:rPr>
              <w:t>Ерыгина Ольга Андреевна</w:t>
            </w:r>
            <w:r>
              <w:rPr>
                <w:szCs w:val="28"/>
              </w:rPr>
              <w:t xml:space="preserve">, </w:t>
            </w:r>
            <w:r w:rsidR="003006C6">
              <w:rPr>
                <w:szCs w:val="28"/>
              </w:rPr>
              <w:t>начальник</w:t>
            </w:r>
            <w:r w:rsidR="005044F6">
              <w:rPr>
                <w:szCs w:val="28"/>
              </w:rPr>
              <w:t xml:space="preserve"> </w:t>
            </w:r>
            <w:r>
              <w:rPr>
                <w:szCs w:val="28"/>
              </w:rPr>
              <w:t>отдела жилищно-коммунального хозяйства администрации округа;</w:t>
            </w:r>
          </w:p>
        </w:tc>
      </w:tr>
      <w:tr w:rsidR="00F824A8" w:rsidTr="0018614F">
        <w:trPr>
          <w:trHeight w:val="805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Мухина Екатерина Александровна, заместитель</w:t>
            </w:r>
            <w:r w:rsidR="00E029EC">
              <w:rPr>
                <w:szCs w:val="28"/>
              </w:rPr>
              <w:t xml:space="preserve"> главы администрации округа -</w:t>
            </w:r>
            <w:r>
              <w:rPr>
                <w:szCs w:val="28"/>
              </w:rPr>
              <w:t xml:space="preserve"> начальник финансового управления;</w:t>
            </w:r>
          </w:p>
        </w:tc>
      </w:tr>
      <w:tr w:rsidR="00112BA6" w:rsidTr="0018614F">
        <w:trPr>
          <w:trHeight w:val="521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Хомяков Владимир Александрович, директор МУП «Теплоэнергетика» (по согласованию);</w:t>
            </w:r>
          </w:p>
        </w:tc>
      </w:tr>
      <w:tr w:rsidR="00E029EC" w:rsidTr="0018614F">
        <w:trPr>
          <w:trHeight w:val="1040"/>
        </w:trPr>
        <w:tc>
          <w:tcPr>
            <w:tcW w:w="3873" w:type="dxa"/>
            <w:shd w:val="clear" w:color="auto" w:fill="auto"/>
          </w:tcPr>
          <w:p w:rsidR="00E029EC" w:rsidRDefault="00E029EC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E029EC" w:rsidRDefault="00E029EC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Васёв Николай Витальевич, начальник аварийно-спасательного формирования Александровского муниципального округа</w:t>
            </w:r>
            <w:r w:rsidR="0018614F">
              <w:rPr>
                <w:szCs w:val="28"/>
              </w:rPr>
              <w:br/>
            </w:r>
            <w:r>
              <w:rPr>
                <w:szCs w:val="28"/>
              </w:rPr>
              <w:t>(по согласованию);</w:t>
            </w:r>
          </w:p>
        </w:tc>
      </w:tr>
      <w:tr w:rsidR="00112BA6" w:rsidTr="00D672C4">
        <w:trPr>
          <w:trHeight w:val="870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- </w:t>
            </w:r>
            <w:r w:rsidR="00E40CCF" w:rsidRPr="00E40CCF">
              <w:rPr>
                <w:szCs w:val="28"/>
              </w:rPr>
              <w:t>Галкин Сергей Иванович</w:t>
            </w:r>
            <w:r w:rsidRPr="00E40CCF">
              <w:rPr>
                <w:szCs w:val="28"/>
              </w:rPr>
              <w:t xml:space="preserve">, </w:t>
            </w:r>
            <w:r w:rsidR="00E40CCF" w:rsidRPr="00E40CCF">
              <w:rPr>
                <w:szCs w:val="28"/>
              </w:rPr>
              <w:t xml:space="preserve">исполняющий обязанности </w:t>
            </w:r>
            <w:r w:rsidRPr="00E40CCF">
              <w:rPr>
                <w:szCs w:val="28"/>
              </w:rPr>
              <w:t>директор</w:t>
            </w:r>
            <w:r w:rsidR="00E40CCF" w:rsidRPr="00E40CCF">
              <w:rPr>
                <w:szCs w:val="28"/>
              </w:rPr>
              <w:t>а</w:t>
            </w:r>
            <w:r w:rsidRPr="00E40CCF">
              <w:rPr>
                <w:szCs w:val="28"/>
              </w:rPr>
              <w:t xml:space="preserve"> МУП «Коммунальные электрические сети»</w:t>
            </w:r>
            <w:r w:rsidR="00E40CCF" w:rsidRPr="00E40CCF">
              <w:rPr>
                <w:szCs w:val="28"/>
              </w:rPr>
              <w:t xml:space="preserve"> </w:t>
            </w:r>
            <w:r w:rsidRPr="00E40CCF">
              <w:rPr>
                <w:szCs w:val="28"/>
              </w:rPr>
              <w:t>(по согласованию);</w:t>
            </w:r>
          </w:p>
        </w:tc>
      </w:tr>
      <w:tr w:rsidR="00112BA6" w:rsidTr="006156E5">
        <w:trPr>
          <w:trHeight w:val="1317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E40CCF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 xml:space="preserve">- Колымагин Алексей Владимирович, начальник </w:t>
            </w:r>
            <w:r w:rsidR="007461BB">
              <w:rPr>
                <w:color w:val="1A1A1A"/>
                <w:szCs w:val="28"/>
                <w:lang w:eastAsia="ru-RU"/>
              </w:rPr>
              <w:t>р</w:t>
            </w:r>
            <w:r w:rsidR="00E40CCF" w:rsidRPr="00E40CCF">
              <w:rPr>
                <w:color w:val="1A1A1A"/>
                <w:szCs w:val="28"/>
                <w:lang w:eastAsia="ru-RU"/>
              </w:rPr>
              <w:t>емонтно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-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эксплуатационно</w:t>
            </w:r>
            <w:r w:rsidR="00E40CCF">
              <w:rPr>
                <w:color w:val="1A1A1A"/>
                <w:szCs w:val="28"/>
                <w:lang w:eastAsia="ru-RU"/>
              </w:rPr>
              <w:t xml:space="preserve">го </w:t>
            </w:r>
            <w:r w:rsidR="00E40CCF" w:rsidRPr="00E40CCF">
              <w:rPr>
                <w:color w:val="1A1A1A"/>
                <w:szCs w:val="28"/>
                <w:lang w:eastAsia="ru-RU"/>
              </w:rPr>
              <w:t>управлени</w:t>
            </w:r>
            <w:r w:rsidR="00E40CCF">
              <w:rPr>
                <w:color w:val="1A1A1A"/>
                <w:szCs w:val="28"/>
                <w:lang w:eastAsia="ru-RU"/>
              </w:rPr>
              <w:t>я</w:t>
            </w:r>
            <w:r w:rsidR="00E40CCF" w:rsidRPr="00E40CCF">
              <w:rPr>
                <w:color w:val="1A1A1A"/>
                <w:szCs w:val="28"/>
                <w:lang w:eastAsia="ru-RU"/>
              </w:rPr>
              <w:t xml:space="preserve"> г.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Александровск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7461BB">
              <w:rPr>
                <w:color w:val="1A1A1A"/>
                <w:szCs w:val="28"/>
                <w:lang w:eastAsia="ru-RU"/>
              </w:rPr>
              <w:t>Ф</w:t>
            </w:r>
            <w:r w:rsidR="007461BB" w:rsidRPr="00E40CCF">
              <w:rPr>
                <w:color w:val="1A1A1A"/>
                <w:szCs w:val="28"/>
                <w:lang w:eastAsia="ru-RU"/>
              </w:rPr>
              <w:t>илиал в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 xml:space="preserve">Березники </w:t>
            </w:r>
            <w:r w:rsidR="00E40CCF" w:rsidRPr="00E40CCF">
              <w:rPr>
                <w:color w:val="1A1A1A"/>
                <w:szCs w:val="28"/>
                <w:lang w:eastAsia="ru-RU"/>
              </w:rPr>
              <w:t>АО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«Газпром газораспределение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E40CCF" w:rsidRPr="00E40CCF">
              <w:rPr>
                <w:color w:val="1A1A1A"/>
                <w:szCs w:val="28"/>
                <w:lang w:eastAsia="ru-RU"/>
              </w:rPr>
              <w:t>Пермь»</w:t>
            </w:r>
            <w:r w:rsidR="00E40CCF">
              <w:rPr>
                <w:color w:val="1A1A1A"/>
                <w:szCs w:val="28"/>
                <w:lang w:eastAsia="ru-RU"/>
              </w:rPr>
              <w:br/>
            </w:r>
            <w:r w:rsidRPr="00E40CCF">
              <w:rPr>
                <w:szCs w:val="28"/>
              </w:rPr>
              <w:t>(по согласованию);</w:t>
            </w:r>
          </w:p>
        </w:tc>
      </w:tr>
      <w:tr w:rsidR="00112BA6" w:rsidTr="00D672C4">
        <w:trPr>
          <w:trHeight w:val="889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- </w:t>
            </w:r>
            <w:r w:rsidR="00FB205F">
              <w:rPr>
                <w:szCs w:val="28"/>
              </w:rPr>
              <w:t>Голдобин Вячеслав Александрович</w:t>
            </w:r>
            <w:r w:rsidRPr="00E40CCF">
              <w:rPr>
                <w:szCs w:val="28"/>
              </w:rPr>
              <w:t xml:space="preserve">, начальник </w:t>
            </w:r>
            <w:r w:rsidR="00474B57">
              <w:rPr>
                <w:szCs w:val="28"/>
              </w:rPr>
              <w:t>О</w:t>
            </w:r>
            <w:r w:rsidRPr="00E40CCF">
              <w:rPr>
                <w:szCs w:val="28"/>
              </w:rPr>
              <w:t>тделения МВД России по Александровскому муниципальному округу</w:t>
            </w:r>
            <w:r w:rsidR="00FB205F">
              <w:rPr>
                <w:szCs w:val="28"/>
              </w:rPr>
              <w:t xml:space="preserve"> </w:t>
            </w:r>
            <w:r w:rsidRPr="00E40CCF">
              <w:rPr>
                <w:szCs w:val="28"/>
              </w:rPr>
              <w:t xml:space="preserve">(по согласованию); </w:t>
            </w:r>
          </w:p>
        </w:tc>
      </w:tr>
      <w:tr w:rsidR="00112BA6" w:rsidTr="006156E5">
        <w:trPr>
          <w:trHeight w:val="1101"/>
        </w:trPr>
        <w:tc>
          <w:tcPr>
            <w:tcW w:w="3873" w:type="dxa"/>
            <w:shd w:val="clear" w:color="auto" w:fill="auto"/>
          </w:tcPr>
          <w:p w:rsidR="00112BA6" w:rsidRPr="006034FA" w:rsidRDefault="00112BA6" w:rsidP="00E029E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6034FA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163312">
              <w:rPr>
                <w:szCs w:val="28"/>
              </w:rPr>
              <w:t>Дутова Арина Юрьевна</w:t>
            </w:r>
            <w:r w:rsidRPr="006034FA">
              <w:rPr>
                <w:szCs w:val="28"/>
              </w:rPr>
              <w:t xml:space="preserve">, </w:t>
            </w:r>
            <w:r w:rsidR="00163312">
              <w:rPr>
                <w:szCs w:val="28"/>
              </w:rPr>
              <w:t xml:space="preserve">исполняющая обязанности </w:t>
            </w:r>
            <w:r w:rsidRPr="006034FA">
              <w:rPr>
                <w:szCs w:val="28"/>
              </w:rPr>
              <w:t>главн</w:t>
            </w:r>
            <w:r w:rsidR="00163312">
              <w:rPr>
                <w:szCs w:val="28"/>
              </w:rPr>
              <w:t>ого</w:t>
            </w:r>
            <w:r w:rsidRPr="006034FA">
              <w:rPr>
                <w:szCs w:val="28"/>
              </w:rPr>
              <w:t xml:space="preserve"> врач</w:t>
            </w:r>
            <w:r w:rsidR="00163312">
              <w:rPr>
                <w:szCs w:val="28"/>
              </w:rPr>
              <w:t>а</w:t>
            </w:r>
            <w:r w:rsidRPr="006034FA">
              <w:rPr>
                <w:szCs w:val="28"/>
              </w:rPr>
              <w:t xml:space="preserve"> ГБУЗ</w:t>
            </w:r>
            <w:r w:rsidR="00030545">
              <w:rPr>
                <w:szCs w:val="28"/>
              </w:rPr>
              <w:t> </w:t>
            </w:r>
            <w:r w:rsidRPr="006034FA">
              <w:rPr>
                <w:szCs w:val="28"/>
              </w:rPr>
              <w:t>ПК «</w:t>
            </w:r>
            <w:r w:rsidRPr="006034FA">
              <w:rPr>
                <w:color w:val="000000"/>
                <w:szCs w:val="28"/>
                <w:shd w:val="clear" w:color="auto" w:fill="FFFFFF"/>
              </w:rPr>
              <w:t>Краевая больница имени академика Вагнера Евгения Антоновича</w:t>
            </w:r>
            <w:r>
              <w:rPr>
                <w:szCs w:val="28"/>
              </w:rPr>
              <w:t xml:space="preserve"> в г. Березники</w:t>
            </w:r>
            <w:r w:rsidRPr="006034FA">
              <w:rPr>
                <w:szCs w:val="28"/>
              </w:rPr>
              <w:t>»</w:t>
            </w:r>
            <w:r w:rsidR="00163312">
              <w:rPr>
                <w:szCs w:val="28"/>
              </w:rPr>
              <w:t xml:space="preserve"> </w:t>
            </w:r>
            <w:r>
              <w:rPr>
                <w:szCs w:val="28"/>
              </w:rPr>
              <w:t>(по согласованию)</w:t>
            </w:r>
          </w:p>
        </w:tc>
      </w:tr>
    </w:tbl>
    <w:p w:rsidR="009F7A7D" w:rsidRDefault="009F7A7D" w:rsidP="00B84802">
      <w:pPr>
        <w:pStyle w:val="a5"/>
        <w:ind w:firstLine="0"/>
        <w:rPr>
          <w:szCs w:val="28"/>
        </w:rPr>
        <w:sectPr w:rsidR="009F7A7D" w:rsidSect="00752794">
          <w:pgSz w:w="11906" w:h="16838" w:code="9"/>
          <w:pgMar w:top="814" w:right="567" w:bottom="1134" w:left="1418" w:header="426" w:footer="445" w:gutter="0"/>
          <w:cols w:space="708"/>
          <w:docGrid w:linePitch="360"/>
        </w:sectPr>
      </w:pPr>
    </w:p>
    <w:p w:rsidR="009D7507" w:rsidRPr="00665456" w:rsidRDefault="009D7507" w:rsidP="009D7507">
      <w:pPr>
        <w:pStyle w:val="a5"/>
        <w:spacing w:line="240" w:lineRule="exact"/>
        <w:ind w:left="6237" w:firstLine="0"/>
      </w:pPr>
      <w:r w:rsidRPr="00665456">
        <w:lastRenderedPageBreak/>
        <w:t>УТВЕРЖДЕН</w:t>
      </w:r>
    </w:p>
    <w:p w:rsidR="009D7507" w:rsidRPr="00665456" w:rsidRDefault="009D7507" w:rsidP="009D7507">
      <w:pPr>
        <w:pStyle w:val="a5"/>
        <w:spacing w:line="240" w:lineRule="exact"/>
        <w:ind w:left="6237" w:firstLine="0"/>
      </w:pPr>
      <w:r>
        <w:t>постановлением</w:t>
      </w:r>
    </w:p>
    <w:p w:rsidR="009D7507" w:rsidRDefault="009D7507" w:rsidP="009D7507">
      <w:pPr>
        <w:pStyle w:val="a5"/>
        <w:spacing w:line="240" w:lineRule="exact"/>
        <w:ind w:left="6237" w:firstLine="0"/>
      </w:pPr>
      <w:r w:rsidRPr="00665456">
        <w:t xml:space="preserve">администрации </w:t>
      </w:r>
    </w:p>
    <w:p w:rsidR="009D7507" w:rsidRDefault="009D7507" w:rsidP="009D7507">
      <w:pPr>
        <w:pStyle w:val="a5"/>
        <w:spacing w:line="240" w:lineRule="exact"/>
        <w:ind w:left="6237" w:firstLine="0"/>
      </w:pPr>
      <w:r>
        <w:t xml:space="preserve">Александровского </w:t>
      </w:r>
    </w:p>
    <w:p w:rsidR="009D7507" w:rsidRPr="00665456" w:rsidRDefault="009D7507" w:rsidP="009D7507">
      <w:pPr>
        <w:pStyle w:val="a5"/>
        <w:spacing w:line="240" w:lineRule="exact"/>
        <w:ind w:left="6237" w:firstLine="0"/>
      </w:pPr>
      <w:r>
        <w:t>муниципального округа</w:t>
      </w:r>
    </w:p>
    <w:p w:rsidR="009D7507" w:rsidRPr="00665456" w:rsidRDefault="009D7507" w:rsidP="009D7507">
      <w:pPr>
        <w:pStyle w:val="a5"/>
        <w:spacing w:line="240" w:lineRule="exact"/>
        <w:ind w:left="6237" w:firstLine="0"/>
      </w:pPr>
      <w:r>
        <w:t xml:space="preserve">от </w:t>
      </w:r>
      <w:r w:rsidR="00FD6745">
        <w:t>10.11.2025</w:t>
      </w:r>
      <w:r>
        <w:t xml:space="preserve"> № </w:t>
      </w:r>
      <w:r w:rsidR="00FD6745">
        <w:t>1342</w:t>
      </w:r>
    </w:p>
    <w:p w:rsidR="009F7A7D" w:rsidRDefault="009F7A7D" w:rsidP="009D7507">
      <w:pPr>
        <w:ind w:left="6237"/>
      </w:pPr>
    </w:p>
    <w:p w:rsidR="004627E4" w:rsidRDefault="004627E4" w:rsidP="009D7507">
      <w:pPr>
        <w:ind w:left="6237"/>
      </w:pPr>
    </w:p>
    <w:p w:rsidR="009F7A7D" w:rsidRPr="0072771A" w:rsidRDefault="009F7A7D" w:rsidP="004627E4">
      <w:pPr>
        <w:spacing w:line="260" w:lineRule="exact"/>
        <w:jc w:val="center"/>
        <w:rPr>
          <w:b/>
        </w:rPr>
      </w:pPr>
      <w:r w:rsidRPr="0072771A">
        <w:rPr>
          <w:b/>
        </w:rPr>
        <w:t>СОСТАВ</w:t>
      </w:r>
    </w:p>
    <w:p w:rsidR="009F7A7D" w:rsidRDefault="009F7A7D" w:rsidP="004627E4">
      <w:pPr>
        <w:spacing w:line="260" w:lineRule="exact"/>
        <w:jc w:val="center"/>
        <w:rPr>
          <w:b/>
          <w:szCs w:val="28"/>
        </w:rPr>
      </w:pPr>
      <w:r w:rsidRPr="0072771A">
        <w:rPr>
          <w:b/>
          <w:szCs w:val="28"/>
        </w:rPr>
        <w:t>оперативной группы комиссии по предупреждению и ликвидации чрезвычайных ситуаций и обеспечению пожарной безопасности Александровского муниципального округа, привлекаемой для</w:t>
      </w:r>
    </w:p>
    <w:p w:rsidR="009F7A7D" w:rsidRPr="0072771A" w:rsidRDefault="009F7A7D" w:rsidP="004627E4">
      <w:pPr>
        <w:spacing w:line="260" w:lineRule="exact"/>
        <w:jc w:val="center"/>
        <w:rPr>
          <w:b/>
          <w:szCs w:val="28"/>
        </w:rPr>
      </w:pPr>
      <w:r w:rsidRPr="0072771A">
        <w:rPr>
          <w:b/>
          <w:szCs w:val="28"/>
        </w:rPr>
        <w:t>участия в ликвидации ЧС (угрозы ЧС)</w:t>
      </w:r>
    </w:p>
    <w:p w:rsidR="009F7A7D" w:rsidRDefault="009F7A7D" w:rsidP="009F7A7D">
      <w:pPr>
        <w:pStyle w:val="a5"/>
        <w:ind w:firstLine="0"/>
      </w:pPr>
    </w:p>
    <w:p w:rsidR="009F7A7D" w:rsidRPr="00A0407C" w:rsidRDefault="009F7A7D" w:rsidP="009F7A7D">
      <w:pPr>
        <w:pStyle w:val="a5"/>
        <w:ind w:firstLine="0"/>
        <w:rPr>
          <w:b/>
          <w:bCs/>
        </w:rPr>
      </w:pPr>
      <w:r w:rsidRPr="00A0407C">
        <w:rPr>
          <w:b/>
          <w:bCs/>
        </w:rPr>
        <w:t>Руководитель оперативной группы:</w:t>
      </w:r>
    </w:p>
    <w:tbl>
      <w:tblPr>
        <w:tblW w:w="16686" w:type="dxa"/>
        <w:tblLayout w:type="fixed"/>
        <w:tblLook w:val="0000"/>
      </w:tblPr>
      <w:tblGrid>
        <w:gridCol w:w="236"/>
        <w:gridCol w:w="9511"/>
        <w:gridCol w:w="6939"/>
      </w:tblGrid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</w:pPr>
          </w:p>
          <w:p w:rsidR="009F7A7D" w:rsidRDefault="009F7A7D" w:rsidP="002E13DE">
            <w:pPr>
              <w:pStyle w:val="a5"/>
              <w:spacing w:line="240" w:lineRule="exact"/>
              <w:ind w:firstLine="0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  <w:jc w:val="left"/>
            </w:pPr>
          </w:p>
          <w:p w:rsidR="009F7A7D" w:rsidRDefault="009F7A7D" w:rsidP="00B167CE">
            <w:pPr>
              <w:pStyle w:val="a5"/>
              <w:spacing w:line="240" w:lineRule="exact"/>
              <w:ind w:firstLine="0"/>
            </w:pPr>
            <w:r>
              <w:rPr>
                <w:szCs w:val="28"/>
              </w:rPr>
              <w:t>-</w:t>
            </w:r>
            <w:r w:rsidR="00B167CE">
              <w:rPr>
                <w:szCs w:val="28"/>
              </w:rPr>
              <w:t> </w:t>
            </w:r>
            <w:r>
              <w:rPr>
                <w:szCs w:val="28"/>
              </w:rPr>
              <w:t>перв</w:t>
            </w:r>
            <w:r w:rsidR="00A0407C">
              <w:rPr>
                <w:szCs w:val="28"/>
              </w:rPr>
              <w:t>ый</w:t>
            </w:r>
            <w:r>
              <w:rPr>
                <w:szCs w:val="28"/>
              </w:rPr>
              <w:t xml:space="preserve"> заместител</w:t>
            </w:r>
            <w:r w:rsidR="00A0407C">
              <w:rPr>
                <w:szCs w:val="28"/>
              </w:rPr>
              <w:t>ь</w:t>
            </w:r>
            <w:r>
              <w:rPr>
                <w:szCs w:val="28"/>
              </w:rPr>
              <w:t xml:space="preserve"> главы администрации округа по жилищно-коммунальному хозяйству и благоустройству</w:t>
            </w:r>
            <w:r>
              <w:t>;</w:t>
            </w:r>
          </w:p>
        </w:tc>
      </w:tr>
      <w:tr w:rsidR="009F7A7D" w:rsidTr="00A0407C">
        <w:tc>
          <w:tcPr>
            <w:tcW w:w="16686" w:type="dxa"/>
            <w:gridSpan w:val="3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ind w:firstLine="0"/>
              <w:rPr>
                <w:sz w:val="20"/>
              </w:rPr>
            </w:pPr>
          </w:p>
          <w:p w:rsidR="009F7A7D" w:rsidRPr="00A0407C" w:rsidRDefault="009F7A7D" w:rsidP="002E13DE">
            <w:pPr>
              <w:pStyle w:val="a5"/>
              <w:ind w:firstLine="0"/>
              <w:rPr>
                <w:b/>
                <w:bCs/>
              </w:rPr>
            </w:pPr>
            <w:r w:rsidRPr="00A0407C">
              <w:rPr>
                <w:b/>
                <w:bCs/>
              </w:rPr>
              <w:t xml:space="preserve">Заместитель руководителя </w:t>
            </w:r>
            <w:r w:rsidR="00057FCC" w:rsidRPr="00A0407C">
              <w:rPr>
                <w:b/>
                <w:bCs/>
              </w:rPr>
              <w:t>о</w:t>
            </w:r>
            <w:r w:rsidRPr="00A0407C">
              <w:rPr>
                <w:b/>
                <w:bCs/>
              </w:rPr>
              <w:t>перативной группы:</w:t>
            </w:r>
          </w:p>
        </w:tc>
      </w:tr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  <w:rPr>
                <w:sz w:val="20"/>
              </w:rPr>
            </w:pPr>
          </w:p>
          <w:p w:rsidR="009F7A7D" w:rsidRDefault="009F7A7D" w:rsidP="002E13DE">
            <w:pPr>
              <w:pStyle w:val="a5"/>
              <w:spacing w:line="240" w:lineRule="exact"/>
              <w:ind w:firstLine="0"/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</w:pPr>
          </w:p>
          <w:p w:rsidR="009F7A7D" w:rsidRDefault="009F7A7D" w:rsidP="00D472A5">
            <w:pPr>
              <w:pStyle w:val="a5"/>
              <w:spacing w:line="240" w:lineRule="exact"/>
              <w:ind w:firstLine="0"/>
            </w:pPr>
            <w:r>
              <w:t>-</w:t>
            </w:r>
            <w:r w:rsidR="00B167CE">
              <w:t> </w:t>
            </w:r>
            <w:r w:rsidR="00E029EC" w:rsidRPr="006156E5">
              <w:rPr>
                <w:szCs w:val="28"/>
              </w:rPr>
              <w:t xml:space="preserve">начальник </w:t>
            </w:r>
            <w:r w:rsidR="007461BB">
              <w:rPr>
                <w:szCs w:val="28"/>
              </w:rPr>
              <w:t xml:space="preserve">93 ПСЧ </w:t>
            </w:r>
            <w:r w:rsidR="00E029EC" w:rsidRPr="006156E5">
              <w:rPr>
                <w:szCs w:val="28"/>
              </w:rPr>
              <w:t>1</w:t>
            </w:r>
            <w:r w:rsidR="007461BB">
              <w:rPr>
                <w:szCs w:val="28"/>
              </w:rPr>
              <w:t> </w:t>
            </w:r>
            <w:r w:rsidR="00E029EC" w:rsidRPr="006156E5">
              <w:rPr>
                <w:szCs w:val="28"/>
              </w:rPr>
              <w:t>ПСО ФПС ГПС ГУ</w:t>
            </w:r>
            <w:r w:rsidR="00E029EC">
              <w:rPr>
                <w:szCs w:val="28"/>
              </w:rPr>
              <w:t> </w:t>
            </w:r>
            <w:r w:rsidR="00E029EC" w:rsidRPr="006156E5">
              <w:rPr>
                <w:szCs w:val="28"/>
              </w:rPr>
              <w:t>МЧС России по Пермскому краю</w:t>
            </w:r>
            <w:r w:rsidRPr="00BD686A">
              <w:rPr>
                <w:szCs w:val="28"/>
              </w:rPr>
              <w:t>;</w:t>
            </w:r>
          </w:p>
        </w:tc>
      </w:tr>
      <w:tr w:rsidR="009F7A7D" w:rsidTr="00A0407C">
        <w:tc>
          <w:tcPr>
            <w:tcW w:w="16686" w:type="dxa"/>
            <w:gridSpan w:val="3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ind w:firstLine="0"/>
              <w:rPr>
                <w:sz w:val="20"/>
              </w:rPr>
            </w:pPr>
          </w:p>
          <w:p w:rsidR="009F7A7D" w:rsidRPr="00A0407C" w:rsidRDefault="009F7A7D" w:rsidP="002E13DE">
            <w:pPr>
              <w:pStyle w:val="a5"/>
              <w:ind w:firstLine="0"/>
              <w:rPr>
                <w:b/>
                <w:bCs/>
              </w:rPr>
            </w:pPr>
            <w:r w:rsidRPr="00A0407C">
              <w:rPr>
                <w:b/>
                <w:bCs/>
              </w:rPr>
              <w:t>Члены оперативной группы:</w:t>
            </w:r>
          </w:p>
          <w:p w:rsidR="009F7A7D" w:rsidRDefault="009F7A7D" w:rsidP="002E13DE">
            <w:pPr>
              <w:pStyle w:val="a5"/>
              <w:ind w:firstLine="0"/>
            </w:pPr>
          </w:p>
        </w:tc>
      </w:tr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snapToGrid w:val="0"/>
              <w:spacing w:line="240" w:lineRule="exact"/>
              <w:jc w:val="both"/>
            </w:pPr>
            <w:r>
              <w:t>-</w:t>
            </w:r>
            <w:r w:rsidR="00B167CE">
              <w:t> </w:t>
            </w:r>
            <w:r>
              <w:t>начальник отдела жилищно-коммунального хозяйства администрации округа;</w:t>
            </w:r>
          </w:p>
          <w:p w:rsidR="009F7A7D" w:rsidRDefault="009F7A7D" w:rsidP="002E13DE">
            <w:pPr>
              <w:spacing w:line="240" w:lineRule="exact"/>
            </w:pPr>
          </w:p>
        </w:tc>
      </w:tr>
      <w:tr w:rsidR="00C15BB1" w:rsidTr="007461BB">
        <w:trPr>
          <w:gridAfter w:val="1"/>
          <w:wAfter w:w="6939" w:type="dxa"/>
          <w:trHeight w:val="516"/>
        </w:trPr>
        <w:tc>
          <w:tcPr>
            <w:tcW w:w="236" w:type="dxa"/>
            <w:shd w:val="clear" w:color="auto" w:fill="auto"/>
          </w:tcPr>
          <w:p w:rsidR="00C15BB1" w:rsidRDefault="00C15BB1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C15BB1" w:rsidRPr="005C363C" w:rsidRDefault="00C15BB1" w:rsidP="00B167C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167CE">
              <w:rPr>
                <w:szCs w:val="28"/>
              </w:rPr>
              <w:t> </w:t>
            </w:r>
            <w:r>
              <w:rPr>
                <w:szCs w:val="28"/>
              </w:rPr>
              <w:t>директор МУП</w:t>
            </w:r>
            <w:r w:rsidR="00313CBB">
              <w:rPr>
                <w:szCs w:val="28"/>
              </w:rPr>
              <w:t> </w:t>
            </w:r>
            <w:r>
              <w:rPr>
                <w:szCs w:val="28"/>
              </w:rPr>
              <w:t>«Теплоэнергетика»;</w:t>
            </w:r>
          </w:p>
        </w:tc>
      </w:tr>
      <w:tr w:rsidR="00E029EC" w:rsidTr="007461BB">
        <w:trPr>
          <w:gridAfter w:val="1"/>
          <w:wAfter w:w="6939" w:type="dxa"/>
          <w:trHeight w:val="720"/>
        </w:trPr>
        <w:tc>
          <w:tcPr>
            <w:tcW w:w="236" w:type="dxa"/>
            <w:shd w:val="clear" w:color="auto" w:fill="auto"/>
          </w:tcPr>
          <w:p w:rsidR="00E029EC" w:rsidRDefault="00E029E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E029EC" w:rsidRDefault="00E029EC" w:rsidP="00B167C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начальник аварийно-спасательного формирования Александровского муниципального округа;</w:t>
            </w:r>
          </w:p>
        </w:tc>
      </w:tr>
      <w:tr w:rsidR="00A0407C" w:rsidTr="00A0407C">
        <w:trPr>
          <w:gridAfter w:val="1"/>
          <w:wAfter w:w="6939" w:type="dxa"/>
          <w:trHeight w:val="606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МКП «Вильва-Водоканал»;</w:t>
            </w:r>
          </w:p>
        </w:tc>
      </w:tr>
      <w:tr w:rsidR="00A0407C" w:rsidTr="00A0407C">
        <w:trPr>
          <w:gridAfter w:val="1"/>
          <w:wAfter w:w="6939" w:type="dxa"/>
          <w:trHeight w:val="606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МУП «Яйва-Водоканал»;</w:t>
            </w:r>
          </w:p>
        </w:tc>
      </w:tr>
      <w:tr w:rsidR="00A0407C" w:rsidTr="00A0407C">
        <w:trPr>
          <w:gridAfter w:val="1"/>
          <w:wAfter w:w="6939" w:type="dxa"/>
          <w:trHeight w:val="572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МУП «Коммунальные электрические сети»;</w:t>
            </w: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t>- начальник отделения МВД России по Александровскому муниципальному округу;</w:t>
            </w: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pacing w:line="240" w:lineRule="exact"/>
            </w:pP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Pr="00D47AF3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 начальник </w:t>
            </w:r>
            <w:r w:rsidR="007461BB">
              <w:rPr>
                <w:color w:val="1A1A1A"/>
                <w:szCs w:val="28"/>
                <w:lang w:eastAsia="ru-RU"/>
              </w:rPr>
              <w:t>р</w:t>
            </w:r>
            <w:r w:rsidR="007461BB" w:rsidRPr="00E40CCF">
              <w:rPr>
                <w:color w:val="1A1A1A"/>
                <w:szCs w:val="28"/>
                <w:lang w:eastAsia="ru-RU"/>
              </w:rPr>
              <w:t>емонтно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-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эксплуатационно</w:t>
            </w:r>
            <w:r w:rsidR="007461BB">
              <w:rPr>
                <w:color w:val="1A1A1A"/>
                <w:szCs w:val="28"/>
                <w:lang w:eastAsia="ru-RU"/>
              </w:rPr>
              <w:t xml:space="preserve">го </w:t>
            </w:r>
            <w:r w:rsidR="007461BB" w:rsidRPr="00E40CCF">
              <w:rPr>
                <w:color w:val="1A1A1A"/>
                <w:szCs w:val="28"/>
                <w:lang w:eastAsia="ru-RU"/>
              </w:rPr>
              <w:t>управлени</w:t>
            </w:r>
            <w:r w:rsidR="007461BB">
              <w:rPr>
                <w:color w:val="1A1A1A"/>
                <w:szCs w:val="28"/>
                <w:lang w:eastAsia="ru-RU"/>
              </w:rPr>
              <w:t>я</w:t>
            </w:r>
            <w:r w:rsidR="007461BB" w:rsidRPr="00E40CCF">
              <w:rPr>
                <w:color w:val="1A1A1A"/>
                <w:szCs w:val="28"/>
                <w:lang w:eastAsia="ru-RU"/>
              </w:rPr>
              <w:t xml:space="preserve">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Александровск</w:t>
            </w:r>
            <w:r w:rsidR="007461BB">
              <w:rPr>
                <w:color w:val="1A1A1A"/>
                <w:szCs w:val="28"/>
                <w:lang w:eastAsia="ru-RU"/>
              </w:rPr>
              <w:t xml:space="preserve"> </w:t>
            </w:r>
            <w:r w:rsidR="007461BB" w:rsidRPr="00E40CCF">
              <w:rPr>
                <w:color w:val="1A1A1A"/>
                <w:szCs w:val="28"/>
                <w:lang w:eastAsia="ru-RU"/>
              </w:rPr>
              <w:t>Филиал в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Березники АО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«Газпром газораспределение</w:t>
            </w:r>
            <w:r w:rsidR="007461BB">
              <w:rPr>
                <w:color w:val="1A1A1A"/>
                <w:szCs w:val="28"/>
                <w:lang w:eastAsia="ru-RU"/>
              </w:rPr>
              <w:t xml:space="preserve"> </w:t>
            </w:r>
            <w:r w:rsidR="007461BB" w:rsidRPr="00E40CCF">
              <w:rPr>
                <w:color w:val="1A1A1A"/>
                <w:szCs w:val="28"/>
                <w:lang w:eastAsia="ru-RU"/>
              </w:rPr>
              <w:t>Пермь</w:t>
            </w:r>
            <w:r>
              <w:rPr>
                <w:szCs w:val="28"/>
              </w:rPr>
              <w:t>»</w:t>
            </w:r>
            <w:r w:rsidRPr="00D47AF3">
              <w:rPr>
                <w:szCs w:val="28"/>
              </w:rPr>
              <w:t>;</w:t>
            </w:r>
          </w:p>
          <w:p w:rsidR="00A0407C" w:rsidRPr="00D47AF3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D47AF3">
              <w:rPr>
                <w:bCs/>
                <w:szCs w:val="28"/>
              </w:rPr>
              <w:t>заведующ</w:t>
            </w:r>
            <w:r>
              <w:rPr>
                <w:bCs/>
                <w:szCs w:val="28"/>
              </w:rPr>
              <w:t>ий</w:t>
            </w:r>
            <w:r w:rsidRPr="00D47AF3">
              <w:rPr>
                <w:bCs/>
                <w:szCs w:val="28"/>
              </w:rPr>
              <w:t xml:space="preserve"> филиал</w:t>
            </w:r>
            <w:r w:rsidR="00163312">
              <w:rPr>
                <w:bCs/>
                <w:szCs w:val="28"/>
              </w:rPr>
              <w:t>ом</w:t>
            </w:r>
            <w:r w:rsidRPr="00D47AF3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больницы</w:t>
            </w:r>
            <w:r w:rsidRPr="00D47AF3">
              <w:rPr>
                <w:bCs/>
                <w:szCs w:val="28"/>
              </w:rPr>
              <w:t xml:space="preserve"> </w:t>
            </w:r>
            <w:r w:rsidR="00163312">
              <w:rPr>
                <w:bCs/>
                <w:szCs w:val="28"/>
              </w:rPr>
              <w:t xml:space="preserve">в </w:t>
            </w:r>
            <w:r w:rsidRPr="00D47AF3">
              <w:rPr>
                <w:bCs/>
                <w:szCs w:val="28"/>
              </w:rPr>
              <w:t>г.</w:t>
            </w:r>
            <w:r>
              <w:rPr>
                <w:bCs/>
                <w:szCs w:val="28"/>
              </w:rPr>
              <w:t> </w:t>
            </w:r>
            <w:r w:rsidRPr="00D47AF3">
              <w:rPr>
                <w:bCs/>
                <w:szCs w:val="28"/>
              </w:rPr>
              <w:t>Александровск ГБУЗ ПК «</w:t>
            </w:r>
            <w:r w:rsidRPr="006034FA">
              <w:rPr>
                <w:color w:val="000000"/>
                <w:szCs w:val="28"/>
                <w:shd w:val="clear" w:color="auto" w:fill="FFFFFF"/>
              </w:rPr>
              <w:t>Краевая больница имени академика Вагнера Евгения Антоновича</w:t>
            </w:r>
            <w:r>
              <w:rPr>
                <w:szCs w:val="28"/>
              </w:rPr>
              <w:t xml:space="preserve"> в г. Березники</w:t>
            </w:r>
            <w:r w:rsidRPr="00D47AF3">
              <w:rPr>
                <w:bCs/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</w:tr>
    </w:tbl>
    <w:p w:rsidR="009F7A7D" w:rsidRDefault="009F7A7D" w:rsidP="00B84802">
      <w:pPr>
        <w:pStyle w:val="a5"/>
        <w:ind w:firstLine="0"/>
        <w:rPr>
          <w:szCs w:val="28"/>
        </w:rPr>
        <w:sectPr w:rsidR="009F7A7D" w:rsidSect="00752794">
          <w:pgSz w:w="11906" w:h="16838" w:code="9"/>
          <w:pgMar w:top="956" w:right="567" w:bottom="1134" w:left="1418" w:header="426" w:footer="445" w:gutter="0"/>
          <w:cols w:space="708"/>
          <w:docGrid w:linePitch="360"/>
        </w:sectPr>
      </w:pPr>
    </w:p>
    <w:p w:rsidR="00C74F34" w:rsidRDefault="00B84802" w:rsidP="004627E4">
      <w:pPr>
        <w:pStyle w:val="a5"/>
        <w:spacing w:line="280" w:lineRule="exact"/>
        <w:ind w:firstLine="0"/>
        <w:rPr>
          <w:szCs w:val="28"/>
        </w:rPr>
      </w:pPr>
      <w:r w:rsidRPr="00DA0B00">
        <w:rPr>
          <w:szCs w:val="28"/>
        </w:rPr>
        <w:lastRenderedPageBreak/>
        <w:t xml:space="preserve">Рассылается: дело, отдел по территориальной безопасности, по ГО и ЧС, </w:t>
      </w:r>
      <w:r w:rsidR="00C824EB">
        <w:rPr>
          <w:szCs w:val="28"/>
        </w:rPr>
        <w:t>членам КЧС и ОПБ</w:t>
      </w:r>
      <w:r w:rsidR="00E11FA8">
        <w:rPr>
          <w:szCs w:val="28"/>
        </w:rPr>
        <w:t xml:space="preserve"> по списку</w:t>
      </w:r>
      <w:r w:rsidR="00C824EB">
        <w:rPr>
          <w:szCs w:val="28"/>
        </w:rPr>
        <w:t xml:space="preserve">, </w:t>
      </w:r>
      <w:r w:rsidRPr="00DA0B00">
        <w:rPr>
          <w:szCs w:val="28"/>
        </w:rPr>
        <w:t>сайт, прокуратура.</w:t>
      </w:r>
    </w:p>
    <w:p w:rsidR="004627E4" w:rsidRDefault="004627E4" w:rsidP="004627E4">
      <w:pPr>
        <w:pStyle w:val="a5"/>
        <w:spacing w:line="280" w:lineRule="exact"/>
        <w:ind w:firstLine="0"/>
        <w:rPr>
          <w:szCs w:val="28"/>
        </w:rPr>
      </w:pPr>
    </w:p>
    <w:p w:rsidR="004627E4" w:rsidRDefault="004627E4" w:rsidP="004627E4">
      <w:pPr>
        <w:pStyle w:val="a5"/>
        <w:spacing w:line="280" w:lineRule="exact"/>
        <w:ind w:firstLine="0"/>
        <w:rPr>
          <w:szCs w:val="28"/>
        </w:rPr>
      </w:pPr>
    </w:p>
    <w:p w:rsidR="004627E4" w:rsidRPr="00FF6719" w:rsidRDefault="004627E4" w:rsidP="004627E4">
      <w:pPr>
        <w:pStyle w:val="a5"/>
        <w:spacing w:line="280" w:lineRule="exact"/>
        <w:ind w:firstLine="0"/>
        <w:rPr>
          <w:szCs w:val="28"/>
        </w:rPr>
      </w:pPr>
    </w:p>
    <w:sectPr w:rsidR="004627E4" w:rsidRPr="00FF6719" w:rsidSect="00752794">
      <w:pgSz w:w="11906" w:h="16838" w:code="9"/>
      <w:pgMar w:top="1134" w:right="567" w:bottom="1134" w:left="1418" w:header="720" w:footer="58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5BB" w:rsidRDefault="002F35BB">
      <w:r>
        <w:separator/>
      </w:r>
    </w:p>
  </w:endnote>
  <w:endnote w:type="continuationSeparator" w:id="0">
    <w:p w:rsidR="002F35BB" w:rsidRDefault="002F35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Default="0075279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Pr="00752794" w:rsidRDefault="00752794">
    <w:pPr>
      <w:pStyle w:val="ab"/>
      <w:rPr>
        <w:sz w:val="20"/>
      </w:rPr>
    </w:pPr>
    <w:r w:rsidRPr="00752794">
      <w:rPr>
        <w:sz w:val="20"/>
      </w:rPr>
      <w:t>12459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Default="007527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5BB" w:rsidRDefault="002F35BB">
      <w:r>
        <w:separator/>
      </w:r>
    </w:p>
  </w:footnote>
  <w:footnote w:type="continuationSeparator" w:id="0">
    <w:p w:rsidR="002F35BB" w:rsidRDefault="002F35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Default="0075279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01" w:rsidRDefault="00752794" w:rsidP="00752794">
    <w:pPr>
      <w:pStyle w:val="a9"/>
      <w:jc w:val="center"/>
    </w:pPr>
    <w:fldSimple w:instr=" PAGE   \* MERGEFORMAT ">
      <w:r w:rsidR="009E4C41">
        <w:rPr>
          <w:noProof/>
        </w:rPr>
        <w:t>1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Default="0075279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2F6B"/>
    <w:rsid w:val="00030545"/>
    <w:rsid w:val="00053FCA"/>
    <w:rsid w:val="00057FCC"/>
    <w:rsid w:val="00064595"/>
    <w:rsid w:val="00066153"/>
    <w:rsid w:val="0007188D"/>
    <w:rsid w:val="0008675B"/>
    <w:rsid w:val="00095A70"/>
    <w:rsid w:val="0009797A"/>
    <w:rsid w:val="00097994"/>
    <w:rsid w:val="000B0222"/>
    <w:rsid w:val="000C2D90"/>
    <w:rsid w:val="000E30DA"/>
    <w:rsid w:val="00112BA6"/>
    <w:rsid w:val="0013150B"/>
    <w:rsid w:val="001361E7"/>
    <w:rsid w:val="001378F3"/>
    <w:rsid w:val="00140F65"/>
    <w:rsid w:val="00142433"/>
    <w:rsid w:val="00143108"/>
    <w:rsid w:val="00161271"/>
    <w:rsid w:val="00163312"/>
    <w:rsid w:val="001778FA"/>
    <w:rsid w:val="00184AF3"/>
    <w:rsid w:val="0018614F"/>
    <w:rsid w:val="001B2E61"/>
    <w:rsid w:val="001D6861"/>
    <w:rsid w:val="001E7829"/>
    <w:rsid w:val="001F7721"/>
    <w:rsid w:val="002167E3"/>
    <w:rsid w:val="00277FD8"/>
    <w:rsid w:val="002A1211"/>
    <w:rsid w:val="002A64EF"/>
    <w:rsid w:val="002E13DE"/>
    <w:rsid w:val="002F35BB"/>
    <w:rsid w:val="003006C6"/>
    <w:rsid w:val="00311DAC"/>
    <w:rsid w:val="00313CBB"/>
    <w:rsid w:val="00324869"/>
    <w:rsid w:val="00337D57"/>
    <w:rsid w:val="0036013B"/>
    <w:rsid w:val="003F6423"/>
    <w:rsid w:val="00407C55"/>
    <w:rsid w:val="004627E4"/>
    <w:rsid w:val="0047083E"/>
    <w:rsid w:val="00471FE0"/>
    <w:rsid w:val="00474B57"/>
    <w:rsid w:val="004818F0"/>
    <w:rsid w:val="00482A25"/>
    <w:rsid w:val="004832CB"/>
    <w:rsid w:val="004D15E7"/>
    <w:rsid w:val="004F6BB4"/>
    <w:rsid w:val="005044F6"/>
    <w:rsid w:val="005840C7"/>
    <w:rsid w:val="005955BE"/>
    <w:rsid w:val="005E144B"/>
    <w:rsid w:val="005E2BA7"/>
    <w:rsid w:val="005E2CA7"/>
    <w:rsid w:val="00607B5A"/>
    <w:rsid w:val="006156E5"/>
    <w:rsid w:val="006416E6"/>
    <w:rsid w:val="006A5DB0"/>
    <w:rsid w:val="006E75F9"/>
    <w:rsid w:val="006F2B94"/>
    <w:rsid w:val="00705053"/>
    <w:rsid w:val="00715A69"/>
    <w:rsid w:val="00730656"/>
    <w:rsid w:val="007461BB"/>
    <w:rsid w:val="00752794"/>
    <w:rsid w:val="0075291D"/>
    <w:rsid w:val="007A0F89"/>
    <w:rsid w:val="0084578C"/>
    <w:rsid w:val="00866916"/>
    <w:rsid w:val="008716B0"/>
    <w:rsid w:val="008741B6"/>
    <w:rsid w:val="008810B4"/>
    <w:rsid w:val="00884B69"/>
    <w:rsid w:val="00890167"/>
    <w:rsid w:val="008936EC"/>
    <w:rsid w:val="008A548E"/>
    <w:rsid w:val="008C1ABF"/>
    <w:rsid w:val="008D3FCC"/>
    <w:rsid w:val="008D6EB1"/>
    <w:rsid w:val="009000D6"/>
    <w:rsid w:val="00920A1F"/>
    <w:rsid w:val="009259E9"/>
    <w:rsid w:val="00951A5F"/>
    <w:rsid w:val="009C011A"/>
    <w:rsid w:val="009D697C"/>
    <w:rsid w:val="009D7507"/>
    <w:rsid w:val="009E4C41"/>
    <w:rsid w:val="009E530C"/>
    <w:rsid w:val="009F7A7D"/>
    <w:rsid w:val="00A0407C"/>
    <w:rsid w:val="00A16F73"/>
    <w:rsid w:val="00A42BA1"/>
    <w:rsid w:val="00A442D4"/>
    <w:rsid w:val="00A701BA"/>
    <w:rsid w:val="00A8158F"/>
    <w:rsid w:val="00A93251"/>
    <w:rsid w:val="00AA139A"/>
    <w:rsid w:val="00AA7165"/>
    <w:rsid w:val="00AB176C"/>
    <w:rsid w:val="00AD4FB7"/>
    <w:rsid w:val="00AE0B25"/>
    <w:rsid w:val="00B01DB0"/>
    <w:rsid w:val="00B167CE"/>
    <w:rsid w:val="00B24524"/>
    <w:rsid w:val="00B45E3D"/>
    <w:rsid w:val="00B84802"/>
    <w:rsid w:val="00B921B5"/>
    <w:rsid w:val="00BB6FFE"/>
    <w:rsid w:val="00BC172C"/>
    <w:rsid w:val="00BC4F45"/>
    <w:rsid w:val="00BF4C00"/>
    <w:rsid w:val="00C15BB1"/>
    <w:rsid w:val="00C1727D"/>
    <w:rsid w:val="00C17F88"/>
    <w:rsid w:val="00C520F5"/>
    <w:rsid w:val="00C74F34"/>
    <w:rsid w:val="00C824EB"/>
    <w:rsid w:val="00CD4CE0"/>
    <w:rsid w:val="00CD7FF1"/>
    <w:rsid w:val="00D22AD3"/>
    <w:rsid w:val="00D30C2D"/>
    <w:rsid w:val="00D35111"/>
    <w:rsid w:val="00D472A5"/>
    <w:rsid w:val="00D5572C"/>
    <w:rsid w:val="00D57233"/>
    <w:rsid w:val="00D672C4"/>
    <w:rsid w:val="00D824F2"/>
    <w:rsid w:val="00D87AC5"/>
    <w:rsid w:val="00DA0D99"/>
    <w:rsid w:val="00DC0131"/>
    <w:rsid w:val="00DC2A75"/>
    <w:rsid w:val="00DD07F6"/>
    <w:rsid w:val="00DD634D"/>
    <w:rsid w:val="00DE7701"/>
    <w:rsid w:val="00DF21EB"/>
    <w:rsid w:val="00DF3619"/>
    <w:rsid w:val="00E029EC"/>
    <w:rsid w:val="00E11FA8"/>
    <w:rsid w:val="00E40CCF"/>
    <w:rsid w:val="00E47FAC"/>
    <w:rsid w:val="00E62D99"/>
    <w:rsid w:val="00E833A5"/>
    <w:rsid w:val="00E83C83"/>
    <w:rsid w:val="00EA7A98"/>
    <w:rsid w:val="00EE534C"/>
    <w:rsid w:val="00EE6D97"/>
    <w:rsid w:val="00F1134D"/>
    <w:rsid w:val="00F22F1F"/>
    <w:rsid w:val="00F277F8"/>
    <w:rsid w:val="00F31ED4"/>
    <w:rsid w:val="00F579A7"/>
    <w:rsid w:val="00F775D7"/>
    <w:rsid w:val="00F824A8"/>
    <w:rsid w:val="00F92C28"/>
    <w:rsid w:val="00FB205F"/>
    <w:rsid w:val="00FD6745"/>
    <w:rsid w:val="00FE4D8B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4627E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d">
    <w:name w:val="Body Text Indent"/>
    <w:basedOn w:val="a"/>
    <w:rsid w:val="00EA7A98"/>
    <w:pPr>
      <w:spacing w:after="120"/>
      <w:ind w:left="283"/>
    </w:pPr>
  </w:style>
  <w:style w:type="character" w:styleId="ae">
    <w:name w:val="page number"/>
    <w:basedOn w:val="a0"/>
    <w:rsid w:val="00EA7A98"/>
  </w:style>
  <w:style w:type="character" w:styleId="af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0">
    <w:name w:val="Основной текст_"/>
    <w:rsid w:val="001F7721"/>
    <w:rPr>
      <w:sz w:val="28"/>
      <w:lang w:val="ru-RU" w:eastAsia="ar-SA" w:bidi="ar-SA"/>
    </w:rPr>
  </w:style>
  <w:style w:type="character" w:customStyle="1" w:styleId="2">
    <w:name w:val="Основной текст (2)_"/>
    <w:rsid w:val="001F7721"/>
    <w:rPr>
      <w:b/>
      <w:bCs/>
      <w:sz w:val="26"/>
      <w:szCs w:val="26"/>
      <w:lang w:eastAsia="ar-SA" w:bidi="ar-SA"/>
    </w:rPr>
  </w:style>
  <w:style w:type="character" w:customStyle="1" w:styleId="FontStyle15">
    <w:name w:val="Font Style15"/>
    <w:rsid w:val="00B84802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9F7A7D"/>
  </w:style>
  <w:style w:type="character" w:customStyle="1" w:styleId="10">
    <w:name w:val="Заголовок 1 Знак"/>
    <w:basedOn w:val="a0"/>
    <w:link w:val="1"/>
    <w:rsid w:val="004627E4"/>
    <w:rPr>
      <w:rFonts w:ascii="Arial" w:hAnsi="Arial" w:cs="Arial"/>
      <w:b/>
      <w:bCs/>
      <w:kern w:val="32"/>
      <w:sz w:val="32"/>
      <w:szCs w:val="32"/>
    </w:rPr>
  </w:style>
  <w:style w:type="paragraph" w:styleId="20">
    <w:name w:val="Body Text 2"/>
    <w:basedOn w:val="a"/>
    <w:link w:val="21"/>
    <w:rsid w:val="004627E4"/>
    <w:pPr>
      <w:suppressAutoHyphens w:val="0"/>
      <w:spacing w:after="120" w:line="480" w:lineRule="auto"/>
    </w:pPr>
    <w:rPr>
      <w:lang w:eastAsia="ru-RU"/>
    </w:rPr>
  </w:style>
  <w:style w:type="character" w:customStyle="1" w:styleId="21">
    <w:name w:val="Основной текст 2 Знак"/>
    <w:basedOn w:val="a0"/>
    <w:link w:val="20"/>
    <w:rsid w:val="004627E4"/>
    <w:rPr>
      <w:sz w:val="28"/>
    </w:rPr>
  </w:style>
  <w:style w:type="character" w:customStyle="1" w:styleId="aa">
    <w:name w:val="Верхний колонтитул Знак"/>
    <w:basedOn w:val="a0"/>
    <w:link w:val="a9"/>
    <w:uiPriority w:val="99"/>
    <w:rsid w:val="00752794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6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2021-06-08T05:52:00Z</cp:lastPrinted>
  <dcterms:created xsi:type="dcterms:W3CDTF">2025-11-10T09:57:00Z</dcterms:created>
  <dcterms:modified xsi:type="dcterms:W3CDTF">2025-11-10T09:57:00Z</dcterms:modified>
</cp:coreProperties>
</file>