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EB" w:rsidRPr="00F044BA" w:rsidRDefault="004463A5" w:rsidP="00D640EB">
      <w:pPr>
        <w:pStyle w:val="a6"/>
        <w:ind w:right="5577"/>
        <w:jc w:val="both"/>
        <w:rPr>
          <w:bCs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35.05pt;margin-top:176.75pt;width:85.45pt;height:18pt;z-index:251665920;mso-position-horizontal-relative:page;mso-position-vertical-relative:page" filled="f" stroked="f">
            <v:textbox style="mso-next-textbox:#_x0000_s1351" inset="0,0,0,0">
              <w:txbxContent>
                <w:p w:rsidR="004463A5" w:rsidRDefault="000675E5" w:rsidP="004463A5">
                  <w:pPr>
                    <w:pStyle w:val="a3"/>
                    <w:jc w:val="center"/>
                  </w:pPr>
                  <w:r>
                    <w:t>1631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352" type="#_x0000_t202" style="position:absolute;left:0;text-align:left;margin-left:127pt;margin-top:173.7pt;width:108pt;height:18pt;z-index:251666944;mso-position-horizontal-relative:page;mso-position-vertical-relative:page" filled="f" stroked="f">
            <v:textbox style="mso-next-textbox:#_x0000_s1352" inset="0,0,0,0">
              <w:txbxContent>
                <w:p w:rsidR="004463A5" w:rsidRDefault="000675E5" w:rsidP="004463A5">
                  <w:pPr>
                    <w:pStyle w:val="a3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61314E">
        <w:rPr>
          <w:noProof/>
          <w:lang w:eastAsia="ru-RU"/>
        </w:rPr>
        <w:drawing>
          <wp:anchor distT="0" distB="0" distL="114300" distR="114300" simplePos="0" relativeHeight="251664896" behindDoc="0" locked="1" layoutInCell="1" allowOverlap="0">
            <wp:simplePos x="0" y="0"/>
            <wp:positionH relativeFrom="page">
              <wp:posOffset>875030</wp:posOffset>
            </wp:positionH>
            <wp:positionV relativeFrom="page">
              <wp:posOffset>314325</wp:posOffset>
            </wp:positionV>
            <wp:extent cx="5819775" cy="2647950"/>
            <wp:effectExtent l="19050" t="0" r="9525" b="0"/>
            <wp:wrapTopAndBottom/>
            <wp:docPr id="32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65F3" w:rsidRPr="003465F3">
        <w:rPr>
          <w:b w:val="0"/>
          <w:noProof/>
        </w:rPr>
        <w:pict>
          <v:shape id="_x0000_s1348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48" inset="0,0,0,0">
              <w:txbxContent>
                <w:p w:rsidR="00DC6B49" w:rsidRPr="00F919B8" w:rsidRDefault="00DC6B49" w:rsidP="00AB0E4A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  <w:lang w:eastAsia="ru-RU"/>
        </w:rPr>
        <w:pict>
          <v:shape id="_x0000_s1273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73" inset="0,0,0,0">
              <w:txbxContent>
                <w:p w:rsidR="00DC6B49" w:rsidRPr="001A2849" w:rsidRDefault="00DC6B49" w:rsidP="00A71E54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  <w:lang w:eastAsia="ru-RU"/>
        </w:rPr>
        <w:pict>
          <v:shape id="_x0000_s120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DC6B49" w:rsidRPr="001A2849" w:rsidRDefault="00DC6B4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  <w:lang w:eastAsia="ru-RU"/>
        </w:rPr>
        <w:pict>
          <v:shape id="_x0000_s120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DC6B49" w:rsidRPr="001A2849" w:rsidRDefault="00DC6B49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Text Box 267" o:spid="_x0000_s1174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DC6B49" w:rsidRPr="001A2849" w:rsidRDefault="00DC6B4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Text Box 266" o:spid="_x0000_s1173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DC6B49" w:rsidRPr="00F919B8" w:rsidRDefault="00DC6B4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Text Box 265" o:spid="_x0000_s1172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DC6B49" w:rsidRPr="001A2849" w:rsidRDefault="00DC6B4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Text Box 264" o:spid="_x0000_s1171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DC6B49" w:rsidRPr="00F919B8" w:rsidRDefault="00DC6B49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3465F3" w:rsidRPr="003465F3">
        <w:rPr>
          <w:b w:val="0"/>
          <w:noProof/>
        </w:rPr>
        <w:pict>
          <v:shape id="_x0000_s1265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65" inset="0,0,0,0">
              <w:txbxContent>
                <w:p w:rsidR="00DC6B49" w:rsidRPr="001A2849" w:rsidRDefault="00DC6B4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4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4" inset="0,0,0,0">
              <w:txbxContent>
                <w:p w:rsidR="00DC6B49" w:rsidRPr="00F919B8" w:rsidRDefault="00DC6B4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3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3" inset="0,0,0,0">
              <w:txbxContent>
                <w:p w:rsidR="00DC6B49" w:rsidRPr="001A2849" w:rsidRDefault="00DC6B4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2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2" inset="0,0,0,0">
              <w:txbxContent>
                <w:p w:rsidR="00DC6B49" w:rsidRPr="00F919B8" w:rsidRDefault="00DC6B49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70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270" inset="0,0,0,0">
              <w:txbxContent>
                <w:p w:rsidR="00DC6B49" w:rsidRPr="001A2849" w:rsidRDefault="00DC6B4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9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69" inset="0,0,0,0">
              <w:txbxContent>
                <w:p w:rsidR="00DC6B49" w:rsidRPr="00F919B8" w:rsidRDefault="00DC6B4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8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68" inset="0,0,0,0">
              <w:txbxContent>
                <w:p w:rsidR="00DC6B49" w:rsidRPr="001A2849" w:rsidRDefault="00DC6B4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3465F3" w:rsidRPr="003465F3">
        <w:rPr>
          <w:b w:val="0"/>
          <w:noProof/>
        </w:rPr>
        <w:pict>
          <v:shape id="_x0000_s1267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267" inset="0,0,0,0">
              <w:txbxContent>
                <w:p w:rsidR="00DC6B49" w:rsidRPr="00F919B8" w:rsidRDefault="00DC6B49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4C7CC3">
        <w:t>О внесении изменений в поста</w:t>
      </w:r>
      <w:r>
        <w:t>-</w:t>
      </w:r>
      <w:r w:rsidR="004C7CC3">
        <w:t>новление администрации Алек</w:t>
      </w:r>
      <w:r>
        <w:t>-</w:t>
      </w:r>
      <w:r w:rsidR="004C7CC3">
        <w:t xml:space="preserve">сандровского муниципального округа Пермского края от 28.12.2024 № 2198 </w:t>
      </w:r>
      <w:r w:rsidR="00631CEE">
        <w:t>«Об утверж</w:t>
      </w:r>
      <w:r>
        <w:t>-дении муни</w:t>
      </w:r>
      <w:r w:rsidR="00631CEE">
        <w:t xml:space="preserve">ципальной </w:t>
      </w:r>
      <w:r>
        <w:t>прог-раммы «Обеспечение безопас-ности дорож</w:t>
      </w:r>
      <w:r w:rsidR="00631CEE">
        <w:t>ного движения на территории Александровского муниципального округа»</w:t>
      </w:r>
    </w:p>
    <w:p w:rsidR="00945622" w:rsidRPr="00834A25" w:rsidRDefault="00945622" w:rsidP="00503824">
      <w:pPr>
        <w:pStyle w:val="a5"/>
        <w:ind w:firstLine="709"/>
        <w:rPr>
          <w:szCs w:val="28"/>
        </w:rPr>
      </w:pPr>
      <w:r w:rsidRPr="000B7324">
        <w:rPr>
          <w:szCs w:val="28"/>
        </w:rPr>
        <w:t xml:space="preserve">В соответствии </w:t>
      </w:r>
      <w:r w:rsidRPr="007B7BE6">
        <w:rPr>
          <w:szCs w:val="28"/>
        </w:rPr>
        <w:t xml:space="preserve">с </w:t>
      </w:r>
      <w:r>
        <w:rPr>
          <w:szCs w:val="28"/>
        </w:rPr>
        <w:t xml:space="preserve">пунктом </w:t>
      </w:r>
      <w:r w:rsidR="002F7AF1">
        <w:rPr>
          <w:szCs w:val="28"/>
        </w:rPr>
        <w:t>5</w:t>
      </w:r>
      <w:r>
        <w:rPr>
          <w:szCs w:val="28"/>
        </w:rPr>
        <w:t xml:space="preserve"> части 1 статьи 16 </w:t>
      </w:r>
      <w:r w:rsidRPr="00FA7C2F">
        <w:rPr>
          <w:szCs w:val="28"/>
        </w:rPr>
        <w:t>Федеральн</w:t>
      </w:r>
      <w:r>
        <w:rPr>
          <w:szCs w:val="28"/>
        </w:rPr>
        <w:t>ого</w:t>
      </w:r>
      <w:r w:rsidRPr="00FA7C2F">
        <w:rPr>
          <w:szCs w:val="28"/>
        </w:rPr>
        <w:t xml:space="preserve"> закон</w:t>
      </w:r>
      <w:r>
        <w:rPr>
          <w:szCs w:val="28"/>
        </w:rPr>
        <w:t xml:space="preserve">а от </w:t>
      </w:r>
      <w:r w:rsidR="004463A5">
        <w:rPr>
          <w:szCs w:val="28"/>
        </w:rPr>
        <w:br/>
      </w:r>
      <w:r>
        <w:rPr>
          <w:szCs w:val="28"/>
        </w:rPr>
        <w:t xml:space="preserve">06 октября </w:t>
      </w:r>
      <w:r w:rsidRPr="00FA7C2F">
        <w:rPr>
          <w:szCs w:val="28"/>
        </w:rPr>
        <w:t>2003</w:t>
      </w:r>
      <w:r w:rsidR="004463A5">
        <w:rPr>
          <w:szCs w:val="28"/>
        </w:rPr>
        <w:t xml:space="preserve"> г.</w:t>
      </w:r>
      <w:r w:rsidRPr="00FA7C2F">
        <w:rPr>
          <w:szCs w:val="28"/>
        </w:rPr>
        <w:t xml:space="preserve"> </w:t>
      </w:r>
      <w:r>
        <w:rPr>
          <w:szCs w:val="28"/>
        </w:rPr>
        <w:t>№</w:t>
      </w:r>
      <w:r w:rsidRPr="00FA7C2F">
        <w:rPr>
          <w:szCs w:val="28"/>
        </w:rPr>
        <w:t xml:space="preserve"> 131-ФЗ </w:t>
      </w:r>
      <w:r>
        <w:rPr>
          <w:szCs w:val="28"/>
        </w:rPr>
        <w:t>«</w:t>
      </w:r>
      <w:r w:rsidRPr="00FA7C2F">
        <w:rPr>
          <w:szCs w:val="28"/>
        </w:rPr>
        <w:t>Об общих принципах организации местного самоупр</w:t>
      </w:r>
      <w:r>
        <w:rPr>
          <w:szCs w:val="28"/>
        </w:rPr>
        <w:t>авления в Российской Федерации,</w:t>
      </w:r>
      <w:r w:rsidRPr="00FF04EE">
        <w:rPr>
          <w:szCs w:val="28"/>
        </w:rPr>
        <w:t xml:space="preserve"> </w:t>
      </w:r>
      <w:r w:rsidR="004514BE">
        <w:rPr>
          <w:szCs w:val="28"/>
        </w:rPr>
        <w:t>решением Думы Александровского муниципального округа от 16 декабря 2024 г. № 30 «О бюджете Александровского муниципального округа на 2025 год и на плановый период 2026 и 2027 годов»</w:t>
      </w:r>
      <w:r w:rsidR="004514BE" w:rsidRPr="007B7BE6">
        <w:rPr>
          <w:szCs w:val="28"/>
        </w:rPr>
        <w:t xml:space="preserve">, </w:t>
      </w:r>
      <w:r w:rsidR="004514BE" w:rsidRPr="000B7324">
        <w:rPr>
          <w:szCs w:val="28"/>
        </w:rPr>
        <w:t xml:space="preserve">со статьей 179 Бюджетного кодекса Российской Федерации, </w:t>
      </w:r>
      <w:r w:rsidR="004514BE" w:rsidRPr="00F044BA">
        <w:rPr>
          <w:szCs w:val="28"/>
        </w:rPr>
        <w:t xml:space="preserve">с постановлениями администрации </w:t>
      </w:r>
      <w:r w:rsidR="004514BE" w:rsidRPr="00F044BA">
        <w:rPr>
          <w:spacing w:val="-2"/>
          <w:szCs w:val="28"/>
        </w:rPr>
        <w:t xml:space="preserve">Александровского муниципального </w:t>
      </w:r>
      <w:r w:rsidR="004514BE">
        <w:rPr>
          <w:spacing w:val="-2"/>
          <w:szCs w:val="28"/>
        </w:rPr>
        <w:t xml:space="preserve">округа </w:t>
      </w:r>
      <w:r w:rsidR="004514BE" w:rsidRPr="00F044BA">
        <w:rPr>
          <w:spacing w:val="-2"/>
          <w:szCs w:val="28"/>
        </w:rPr>
        <w:t xml:space="preserve">Пермского края от </w:t>
      </w:r>
      <w:r w:rsidR="004514BE">
        <w:rPr>
          <w:spacing w:val="-2"/>
          <w:szCs w:val="28"/>
        </w:rPr>
        <w:t>12</w:t>
      </w:r>
      <w:r w:rsidR="004514BE" w:rsidRPr="00F044BA">
        <w:rPr>
          <w:spacing w:val="-2"/>
          <w:szCs w:val="28"/>
        </w:rPr>
        <w:t xml:space="preserve"> </w:t>
      </w:r>
      <w:r w:rsidR="004514BE">
        <w:rPr>
          <w:spacing w:val="-2"/>
          <w:szCs w:val="28"/>
        </w:rPr>
        <w:t>июля</w:t>
      </w:r>
      <w:r w:rsidR="004514BE" w:rsidRPr="00F044BA">
        <w:rPr>
          <w:spacing w:val="-2"/>
          <w:szCs w:val="28"/>
        </w:rPr>
        <w:t xml:space="preserve"> 20</w:t>
      </w:r>
      <w:r w:rsidR="004514BE">
        <w:rPr>
          <w:spacing w:val="-2"/>
          <w:szCs w:val="28"/>
        </w:rPr>
        <w:t>23</w:t>
      </w:r>
      <w:r w:rsidR="004514BE" w:rsidRPr="00F044BA">
        <w:rPr>
          <w:spacing w:val="-2"/>
          <w:szCs w:val="28"/>
        </w:rPr>
        <w:t xml:space="preserve"> г. № </w:t>
      </w:r>
      <w:r w:rsidR="004514BE">
        <w:rPr>
          <w:spacing w:val="-2"/>
          <w:szCs w:val="28"/>
        </w:rPr>
        <w:t>898</w:t>
      </w:r>
      <w:r w:rsidR="004514BE" w:rsidRPr="00F044BA">
        <w:rPr>
          <w:spacing w:val="-2"/>
          <w:szCs w:val="28"/>
        </w:rPr>
        <w:t xml:space="preserve"> «Об </w:t>
      </w:r>
      <w:r w:rsidR="004514BE" w:rsidRPr="00FC6786">
        <w:rPr>
          <w:spacing w:val="-2"/>
          <w:szCs w:val="28"/>
        </w:rPr>
        <w:t>утверждении Порядка разработки, реализации и оценки эффективности муниципальных программ Александровского муниципального округа</w:t>
      </w:r>
      <w:r w:rsidR="004514BE" w:rsidRPr="00FC2A21">
        <w:rPr>
          <w:spacing w:val="-2"/>
          <w:szCs w:val="28"/>
        </w:rPr>
        <w:t xml:space="preserve">», от </w:t>
      </w:r>
      <w:r w:rsidR="004463A5">
        <w:rPr>
          <w:spacing w:val="-2"/>
          <w:szCs w:val="28"/>
        </w:rPr>
        <w:br/>
      </w:r>
      <w:r w:rsidR="004514BE">
        <w:rPr>
          <w:spacing w:val="-2"/>
          <w:szCs w:val="28"/>
        </w:rPr>
        <w:t>24 октября</w:t>
      </w:r>
      <w:r w:rsidR="004514BE" w:rsidRPr="00FC2A21">
        <w:rPr>
          <w:spacing w:val="-2"/>
          <w:szCs w:val="28"/>
        </w:rPr>
        <w:t xml:space="preserve"> 202</w:t>
      </w:r>
      <w:r w:rsidR="004514BE">
        <w:rPr>
          <w:spacing w:val="-2"/>
          <w:szCs w:val="28"/>
        </w:rPr>
        <w:t>4</w:t>
      </w:r>
      <w:r w:rsidR="004514BE" w:rsidRPr="00FC2A21">
        <w:rPr>
          <w:spacing w:val="-2"/>
          <w:szCs w:val="28"/>
        </w:rPr>
        <w:t xml:space="preserve"> г. № 172</w:t>
      </w:r>
      <w:r w:rsidR="004514BE">
        <w:rPr>
          <w:spacing w:val="-2"/>
          <w:szCs w:val="28"/>
        </w:rPr>
        <w:t>7</w:t>
      </w:r>
      <w:r w:rsidR="004514BE" w:rsidRPr="00FC2A21">
        <w:rPr>
          <w:spacing w:val="-2"/>
          <w:szCs w:val="28"/>
        </w:rPr>
        <w:t xml:space="preserve"> «Об утверждении Перечня муниципальных программ Александровского муниципального округа»</w:t>
      </w:r>
      <w:r w:rsidRPr="00FC2A21">
        <w:rPr>
          <w:spacing w:val="-2"/>
          <w:szCs w:val="28"/>
        </w:rPr>
        <w:t xml:space="preserve">, </w:t>
      </w:r>
    </w:p>
    <w:p w:rsidR="00945622" w:rsidRPr="000B7324" w:rsidRDefault="00945622" w:rsidP="00503824">
      <w:pPr>
        <w:pStyle w:val="a5"/>
        <w:ind w:firstLine="709"/>
        <w:rPr>
          <w:szCs w:val="28"/>
        </w:rPr>
      </w:pPr>
      <w:r w:rsidRPr="000B7324">
        <w:rPr>
          <w:szCs w:val="28"/>
        </w:rPr>
        <w:t>администрация Александровского муниципального округа ПОСТАНОВЛЯЕТ:</w:t>
      </w:r>
    </w:p>
    <w:p w:rsidR="00945622" w:rsidRPr="004C7CC3" w:rsidRDefault="004C7CC3" w:rsidP="00503824">
      <w:pPr>
        <w:pStyle w:val="a5"/>
        <w:ind w:firstLine="709"/>
        <w:rPr>
          <w:szCs w:val="28"/>
        </w:rPr>
      </w:pPr>
      <w:r>
        <w:t>1.</w:t>
      </w:r>
      <w:r w:rsidR="004463A5">
        <w:t> </w:t>
      </w:r>
      <w:r>
        <w:t>М</w:t>
      </w:r>
      <w:r w:rsidR="00945622" w:rsidRPr="002F7AF1">
        <w:t>униципальную программу «</w:t>
      </w:r>
      <w:r w:rsidR="002F7AF1" w:rsidRPr="002F7AF1">
        <w:t>Обеспечение безопасности дорожного движения на территории Александровского муниципального округа»</w:t>
      </w:r>
      <w:r w:rsidR="00945622" w:rsidRPr="002F7AF1">
        <w:t xml:space="preserve"> </w:t>
      </w:r>
      <w:r>
        <w:rPr>
          <w:szCs w:val="28"/>
        </w:rPr>
        <w:t>утвержденную постановлением администрации Александровского муниципального</w:t>
      </w:r>
      <w:r w:rsidR="004463A5">
        <w:rPr>
          <w:szCs w:val="28"/>
        </w:rPr>
        <w:t xml:space="preserve"> округа Пермского края от 28 декабря </w:t>
      </w:r>
      <w:r>
        <w:rPr>
          <w:szCs w:val="28"/>
        </w:rPr>
        <w:t>2024</w:t>
      </w:r>
      <w:r w:rsidR="004463A5">
        <w:rPr>
          <w:szCs w:val="28"/>
        </w:rPr>
        <w:t xml:space="preserve"> г.</w:t>
      </w:r>
      <w:r>
        <w:rPr>
          <w:szCs w:val="28"/>
        </w:rPr>
        <w:t xml:space="preserve"> № 2198, изложить в новой редакции согласно приложению</w:t>
      </w:r>
      <w:r w:rsidRPr="000B7324">
        <w:rPr>
          <w:szCs w:val="28"/>
        </w:rPr>
        <w:t>.</w:t>
      </w:r>
    </w:p>
    <w:p w:rsidR="00945622" w:rsidRPr="00AD033C" w:rsidRDefault="004C7CC3" w:rsidP="00503824">
      <w:pPr>
        <w:pStyle w:val="a5"/>
        <w:ind w:firstLine="709"/>
        <w:rPr>
          <w:szCs w:val="28"/>
        </w:rPr>
      </w:pPr>
      <w:r>
        <w:rPr>
          <w:rFonts w:eastAsia="Arial CYR" w:cs="Arial CYR"/>
          <w:szCs w:val="28"/>
        </w:rPr>
        <w:t>2</w:t>
      </w:r>
      <w:r w:rsidR="004463A5">
        <w:rPr>
          <w:rFonts w:eastAsia="Arial CYR" w:cs="Arial CYR"/>
          <w:szCs w:val="28"/>
        </w:rPr>
        <w:t>. </w:t>
      </w:r>
      <w:r w:rsidR="00945622" w:rsidRPr="00AD033C">
        <w:rPr>
          <w:szCs w:val="28"/>
        </w:rPr>
        <w:t xml:space="preserve">Настоящее постановление опубликовать в сетевом издании официальный сайт </w:t>
      </w:r>
      <w:r w:rsidR="00945622">
        <w:rPr>
          <w:szCs w:val="28"/>
        </w:rPr>
        <w:t xml:space="preserve">администрации </w:t>
      </w:r>
      <w:r w:rsidR="00945622" w:rsidRPr="00AD033C">
        <w:rPr>
          <w:szCs w:val="28"/>
        </w:rPr>
        <w:t>Александровского муниципального округа Пермского края (</w:t>
      </w:r>
      <w:r w:rsidR="00945622" w:rsidRPr="00AD033C">
        <w:rPr>
          <w:szCs w:val="28"/>
          <w:lang w:val="en-US"/>
        </w:rPr>
        <w:t>www</w:t>
      </w:r>
      <w:r w:rsidR="00945622" w:rsidRPr="00AD033C">
        <w:rPr>
          <w:szCs w:val="28"/>
        </w:rPr>
        <w:t>.</w:t>
      </w:r>
      <w:r w:rsidR="00945622" w:rsidRPr="00AD033C">
        <w:rPr>
          <w:szCs w:val="28"/>
          <w:lang w:val="en-US"/>
        </w:rPr>
        <w:t>aleksraion</w:t>
      </w:r>
      <w:r w:rsidR="00945622" w:rsidRPr="00AD033C">
        <w:rPr>
          <w:szCs w:val="28"/>
        </w:rPr>
        <w:t>.</w:t>
      </w:r>
      <w:r w:rsidR="00945622" w:rsidRPr="00AD033C">
        <w:rPr>
          <w:szCs w:val="28"/>
          <w:lang w:val="en-US"/>
        </w:rPr>
        <w:t>ru</w:t>
      </w:r>
      <w:r w:rsidR="00945622" w:rsidRPr="00AD033C">
        <w:rPr>
          <w:szCs w:val="28"/>
        </w:rPr>
        <w:t>).</w:t>
      </w:r>
    </w:p>
    <w:p w:rsidR="00945622" w:rsidRDefault="004463A5" w:rsidP="00503824">
      <w:pPr>
        <w:pStyle w:val="a5"/>
        <w:ind w:firstLine="709"/>
        <w:rPr>
          <w:szCs w:val="28"/>
        </w:rPr>
      </w:pPr>
      <w:r>
        <w:lastRenderedPageBreak/>
        <w:t>3</w:t>
      </w:r>
      <w:r w:rsidR="00945622">
        <w:t xml:space="preserve">. </w:t>
      </w:r>
      <w:r w:rsidR="004C7CC3" w:rsidRPr="00827CBF">
        <w:rPr>
          <w:szCs w:val="28"/>
        </w:rPr>
        <w:t xml:space="preserve">Настоящее постановление </w:t>
      </w:r>
      <w:r w:rsidR="004C7CC3">
        <w:rPr>
          <w:szCs w:val="28"/>
        </w:rPr>
        <w:t>вступает в силу с момента опубликования</w:t>
      </w:r>
      <w:r w:rsidR="00945622">
        <w:rPr>
          <w:szCs w:val="28"/>
        </w:rPr>
        <w:t>.</w:t>
      </w:r>
      <w:r w:rsidR="00945622" w:rsidRPr="00827CBF">
        <w:rPr>
          <w:szCs w:val="28"/>
        </w:rPr>
        <w:t xml:space="preserve"> </w:t>
      </w:r>
    </w:p>
    <w:p w:rsidR="00945622" w:rsidRPr="00F044BA" w:rsidRDefault="004463A5" w:rsidP="00503824">
      <w:pPr>
        <w:pStyle w:val="a5"/>
        <w:ind w:firstLine="709"/>
        <w:rPr>
          <w:szCs w:val="28"/>
        </w:rPr>
      </w:pPr>
      <w:r>
        <w:rPr>
          <w:szCs w:val="28"/>
        </w:rPr>
        <w:t>4</w:t>
      </w:r>
      <w:r w:rsidR="00945622" w:rsidRPr="00F044BA">
        <w:rPr>
          <w:szCs w:val="28"/>
        </w:rPr>
        <w:t xml:space="preserve">. Контроль за исполнением настоящего постановления возложить на </w:t>
      </w:r>
      <w:r w:rsidR="00945622">
        <w:rPr>
          <w:szCs w:val="28"/>
        </w:rPr>
        <w:t xml:space="preserve">первого заместителя </w:t>
      </w:r>
      <w:r w:rsidR="00945622" w:rsidRPr="0037455E">
        <w:rPr>
          <w:szCs w:val="28"/>
        </w:rPr>
        <w:t xml:space="preserve">главы администрации </w:t>
      </w:r>
      <w:r w:rsidR="00945622">
        <w:rPr>
          <w:szCs w:val="28"/>
        </w:rPr>
        <w:t>по жилищно-коммунальному хозяйству и благоустройству.</w:t>
      </w:r>
    </w:p>
    <w:p w:rsidR="00D640EB" w:rsidRDefault="00D640EB" w:rsidP="00503824">
      <w:pPr>
        <w:pStyle w:val="a5"/>
        <w:ind w:firstLine="0"/>
        <w:rPr>
          <w:szCs w:val="28"/>
        </w:rPr>
      </w:pPr>
    </w:p>
    <w:p w:rsidR="00D640EB" w:rsidRPr="00F044BA" w:rsidRDefault="00D640EB" w:rsidP="00D640EB">
      <w:pPr>
        <w:pStyle w:val="a5"/>
        <w:ind w:firstLine="0"/>
        <w:rPr>
          <w:szCs w:val="28"/>
        </w:rPr>
      </w:pPr>
    </w:p>
    <w:p w:rsidR="00D640EB" w:rsidRPr="00A1193E" w:rsidRDefault="00D640EB" w:rsidP="00D640EB">
      <w:pPr>
        <w:pStyle w:val="a5"/>
        <w:spacing w:line="240" w:lineRule="exact"/>
        <w:ind w:firstLine="0"/>
        <w:rPr>
          <w:szCs w:val="28"/>
        </w:rPr>
      </w:pPr>
      <w:r w:rsidRPr="00A1193E">
        <w:rPr>
          <w:szCs w:val="28"/>
        </w:rPr>
        <w:t>Глава муниципального округа -</w:t>
      </w:r>
    </w:p>
    <w:p w:rsidR="00D640EB" w:rsidRPr="00A1193E" w:rsidRDefault="00D640EB" w:rsidP="00D640EB">
      <w:pPr>
        <w:pStyle w:val="a5"/>
        <w:spacing w:line="240" w:lineRule="exact"/>
        <w:ind w:firstLine="0"/>
        <w:rPr>
          <w:szCs w:val="28"/>
        </w:rPr>
      </w:pPr>
      <w:r w:rsidRPr="00A1193E">
        <w:rPr>
          <w:szCs w:val="28"/>
        </w:rPr>
        <w:t>глава администрации Александровского</w:t>
      </w:r>
    </w:p>
    <w:p w:rsidR="00D640EB" w:rsidRDefault="00D640EB" w:rsidP="00F81F8B">
      <w:pPr>
        <w:pStyle w:val="a5"/>
        <w:spacing w:line="240" w:lineRule="exact"/>
        <w:ind w:firstLine="0"/>
        <w:rPr>
          <w:szCs w:val="28"/>
        </w:rPr>
        <w:sectPr w:rsidR="00D640EB" w:rsidSect="004463A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1134" w:left="1418" w:header="709" w:footer="501" w:gutter="0"/>
          <w:cols w:space="720"/>
        </w:sectPr>
      </w:pPr>
      <w:r w:rsidRPr="00A1193E">
        <w:rPr>
          <w:szCs w:val="28"/>
        </w:rPr>
        <w:t>муниципального округа</w:t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Pr="00A1193E">
        <w:rPr>
          <w:szCs w:val="28"/>
        </w:rPr>
        <w:tab/>
      </w:r>
      <w:r w:rsidR="00F81F8B">
        <w:rPr>
          <w:szCs w:val="28"/>
        </w:rPr>
        <w:t>О.Э. Белобаржевская</w:t>
      </w:r>
    </w:p>
    <w:p w:rsidR="000E2D05" w:rsidRPr="00665456" w:rsidRDefault="000E2D05" w:rsidP="004463A5">
      <w:pPr>
        <w:pStyle w:val="a5"/>
        <w:spacing w:line="240" w:lineRule="exact"/>
        <w:ind w:left="10206" w:firstLine="0"/>
        <w:jc w:val="left"/>
      </w:pPr>
      <w:r w:rsidRPr="00665456">
        <w:lastRenderedPageBreak/>
        <w:t>УТВЕРЖДЕН</w:t>
      </w:r>
      <w:r w:rsidR="00EA5DCB">
        <w:t>А</w:t>
      </w:r>
    </w:p>
    <w:p w:rsidR="000E2D05" w:rsidRPr="00665456" w:rsidRDefault="000E2D05" w:rsidP="004463A5">
      <w:pPr>
        <w:pStyle w:val="a5"/>
        <w:spacing w:line="240" w:lineRule="exact"/>
        <w:ind w:left="10206" w:firstLine="0"/>
        <w:jc w:val="left"/>
      </w:pPr>
      <w:r>
        <w:t>постановлением</w:t>
      </w:r>
    </w:p>
    <w:p w:rsidR="00503824" w:rsidRDefault="000E2D05" w:rsidP="004463A5">
      <w:pPr>
        <w:pStyle w:val="a5"/>
        <w:spacing w:line="240" w:lineRule="exact"/>
        <w:ind w:left="10206" w:firstLine="0"/>
        <w:jc w:val="left"/>
      </w:pPr>
      <w:r w:rsidRPr="00665456">
        <w:t xml:space="preserve">администрации </w:t>
      </w:r>
    </w:p>
    <w:p w:rsidR="000E2D05" w:rsidRDefault="000E2D05" w:rsidP="004463A5">
      <w:pPr>
        <w:pStyle w:val="a5"/>
        <w:spacing w:line="240" w:lineRule="exact"/>
        <w:ind w:left="10206" w:firstLine="0"/>
        <w:jc w:val="left"/>
      </w:pPr>
      <w:r>
        <w:t xml:space="preserve">Александровского </w:t>
      </w:r>
    </w:p>
    <w:p w:rsidR="000E2D05" w:rsidRPr="00665456" w:rsidRDefault="000E2D05" w:rsidP="004463A5">
      <w:pPr>
        <w:pStyle w:val="a5"/>
        <w:spacing w:line="240" w:lineRule="exact"/>
        <w:ind w:left="10206" w:firstLine="0"/>
        <w:jc w:val="left"/>
      </w:pPr>
      <w:r>
        <w:t>муниципального округа</w:t>
      </w:r>
    </w:p>
    <w:p w:rsidR="000E2D05" w:rsidRPr="00665456" w:rsidRDefault="00AB0E4A" w:rsidP="004463A5">
      <w:pPr>
        <w:pStyle w:val="a5"/>
        <w:spacing w:line="240" w:lineRule="exact"/>
        <w:ind w:left="10206" w:firstLine="0"/>
        <w:jc w:val="left"/>
      </w:pPr>
      <w:r>
        <w:t xml:space="preserve">от </w:t>
      </w:r>
      <w:r w:rsidR="000675E5">
        <w:t>25.12.2025</w:t>
      </w:r>
      <w:r w:rsidR="004463A5">
        <w:t xml:space="preserve"> </w:t>
      </w:r>
      <w:r>
        <w:t xml:space="preserve">№ </w:t>
      </w:r>
      <w:r w:rsidR="000675E5">
        <w:t>1631</w:t>
      </w:r>
    </w:p>
    <w:p w:rsidR="00D640EB" w:rsidRDefault="00D640EB" w:rsidP="00BA2D6E">
      <w:pPr>
        <w:jc w:val="right"/>
        <w:rPr>
          <w:sz w:val="16"/>
          <w:szCs w:val="16"/>
        </w:rPr>
      </w:pPr>
    </w:p>
    <w:p w:rsidR="004463A5" w:rsidRDefault="004463A5" w:rsidP="004463A5">
      <w:pPr>
        <w:rPr>
          <w:sz w:val="16"/>
          <w:szCs w:val="16"/>
        </w:rPr>
      </w:pPr>
    </w:p>
    <w:p w:rsidR="004463A5" w:rsidRDefault="004463A5" w:rsidP="004463A5">
      <w:pPr>
        <w:rPr>
          <w:sz w:val="16"/>
          <w:szCs w:val="16"/>
        </w:rPr>
      </w:pPr>
    </w:p>
    <w:p w:rsidR="004463A5" w:rsidRPr="0064731E" w:rsidRDefault="004463A5" w:rsidP="004463A5">
      <w:pPr>
        <w:rPr>
          <w:sz w:val="16"/>
          <w:szCs w:val="16"/>
        </w:rPr>
      </w:pPr>
    </w:p>
    <w:p w:rsidR="00D640EB" w:rsidRPr="00F044BA" w:rsidRDefault="00D640EB" w:rsidP="00DC08D9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F044BA">
        <w:rPr>
          <w:b/>
          <w:szCs w:val="28"/>
        </w:rPr>
        <w:t>Муниципальная программа</w:t>
      </w:r>
    </w:p>
    <w:p w:rsidR="00D640EB" w:rsidRPr="005D0CCB" w:rsidRDefault="005D0CCB" w:rsidP="005D0CCB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5D0CCB">
        <w:rPr>
          <w:b/>
          <w:color w:val="000000"/>
          <w:szCs w:val="28"/>
        </w:rPr>
        <w:t>«Обеспечение безопасности дорожного движения на территории Александровского муниципального округа»</w:t>
      </w:r>
      <w:r w:rsidRPr="005D0CCB">
        <w:rPr>
          <w:b/>
          <w:szCs w:val="28"/>
        </w:rPr>
        <w:t xml:space="preserve"> </w:t>
      </w:r>
    </w:p>
    <w:p w:rsidR="00D640EB" w:rsidRPr="00660599" w:rsidRDefault="00D640EB" w:rsidP="00DC08D9">
      <w:pPr>
        <w:spacing w:line="240" w:lineRule="exact"/>
        <w:jc w:val="center"/>
        <w:rPr>
          <w:sz w:val="16"/>
          <w:szCs w:val="16"/>
        </w:rPr>
      </w:pPr>
    </w:p>
    <w:p w:rsidR="00D640EB" w:rsidRPr="00F044BA" w:rsidRDefault="00D640EB" w:rsidP="00DC08D9">
      <w:pPr>
        <w:spacing w:line="240" w:lineRule="exact"/>
        <w:jc w:val="center"/>
        <w:rPr>
          <w:b/>
          <w:bCs/>
          <w:szCs w:val="28"/>
        </w:rPr>
      </w:pPr>
      <w:r w:rsidRPr="00F044BA">
        <w:rPr>
          <w:b/>
          <w:bCs/>
          <w:szCs w:val="28"/>
        </w:rPr>
        <w:t>1. Паспорт муниципальной программы</w:t>
      </w:r>
    </w:p>
    <w:p w:rsidR="005D0CCB" w:rsidRPr="005D0CCB" w:rsidRDefault="005D0CCB" w:rsidP="005D0CCB">
      <w:pPr>
        <w:pStyle w:val="a5"/>
        <w:spacing w:line="240" w:lineRule="exact"/>
        <w:ind w:firstLine="0"/>
        <w:jc w:val="center"/>
        <w:rPr>
          <w:b/>
          <w:szCs w:val="28"/>
        </w:rPr>
      </w:pPr>
      <w:r w:rsidRPr="005D0CCB">
        <w:rPr>
          <w:b/>
          <w:color w:val="000000"/>
          <w:szCs w:val="28"/>
        </w:rPr>
        <w:t>«Обеспечение безопасности дорожного движения на территории Александровского муниципального округа»</w:t>
      </w:r>
      <w:r w:rsidRPr="005D0CCB">
        <w:rPr>
          <w:b/>
          <w:szCs w:val="28"/>
        </w:rPr>
        <w:t xml:space="preserve"> </w:t>
      </w:r>
    </w:p>
    <w:p w:rsidR="00D640EB" w:rsidRPr="00660599" w:rsidRDefault="00D640EB" w:rsidP="00DC08D9">
      <w:pPr>
        <w:spacing w:line="240" w:lineRule="exact"/>
        <w:jc w:val="center"/>
        <w:rPr>
          <w:sz w:val="16"/>
          <w:szCs w:val="16"/>
        </w:rPr>
      </w:pPr>
    </w:p>
    <w:tbl>
      <w:tblPr>
        <w:tblW w:w="14793" w:type="dxa"/>
        <w:tblInd w:w="57" w:type="dxa"/>
        <w:tblLayout w:type="fixed"/>
        <w:tblLook w:val="04A0"/>
      </w:tblPr>
      <w:tblGrid>
        <w:gridCol w:w="760"/>
        <w:gridCol w:w="2126"/>
        <w:gridCol w:w="709"/>
        <w:gridCol w:w="2977"/>
        <w:gridCol w:w="1559"/>
        <w:gridCol w:w="2268"/>
        <w:gridCol w:w="2410"/>
        <w:gridCol w:w="1984"/>
      </w:tblGrid>
      <w:tr w:rsidR="005D0CCB" w:rsidRPr="004463A5" w:rsidTr="00D343E9">
        <w:trPr>
          <w:trHeight w:val="84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Первый заместитель главы администрации округа по жилищно-коммунальному хозяйству и благоустройству</w:t>
            </w:r>
          </w:p>
        </w:tc>
      </w:tr>
      <w:tr w:rsidR="005D0CCB" w:rsidRPr="004463A5" w:rsidTr="00D343E9">
        <w:trPr>
          <w:trHeight w:val="9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Отдел транспорта, дорожного хозяйства и благоустройства</w:t>
            </w:r>
          </w:p>
        </w:tc>
      </w:tr>
      <w:tr w:rsidR="005D0CCB" w:rsidRPr="004463A5" w:rsidTr="004463A5">
        <w:trPr>
          <w:trHeight w:val="1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 w:rsidP="00707660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Территориальное управление р.п. Яйва</w:t>
            </w:r>
            <w:r w:rsidRPr="004463A5">
              <w:rPr>
                <w:color w:val="000000"/>
                <w:sz w:val="26"/>
                <w:szCs w:val="26"/>
              </w:rPr>
              <w:br/>
              <w:t>Территориальный отдел р.п. Всеволодо-Вильва</w:t>
            </w:r>
          </w:p>
        </w:tc>
      </w:tr>
      <w:tr w:rsidR="005D0CCB" w:rsidRPr="004463A5" w:rsidTr="004463A5">
        <w:trPr>
          <w:trHeight w:val="12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AB4F8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Повышение уровня безопасности и качества автомобильных дорог общего пользования местного значения на территории АМО путем организации дорожной деятельности</w:t>
            </w:r>
          </w:p>
        </w:tc>
      </w:tr>
      <w:tr w:rsidR="005D0CCB" w:rsidRPr="004463A5" w:rsidTr="004463A5">
        <w:trPr>
          <w:trHeight w:val="298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 w:rsidP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Улучшение транспортно-эксплуатационных характеристик автомобильных дорог общего пользования местного значения; повышение уровня защищенности участников дорожного движения;</w:t>
            </w:r>
            <w:r w:rsidR="002A5FE1" w:rsidRPr="004463A5">
              <w:rPr>
                <w:color w:val="000000"/>
                <w:sz w:val="26"/>
                <w:szCs w:val="26"/>
              </w:rPr>
              <w:t xml:space="preserve"> </w:t>
            </w:r>
            <w:r w:rsidRPr="004463A5">
              <w:rPr>
                <w:color w:val="000000"/>
                <w:sz w:val="26"/>
                <w:szCs w:val="26"/>
              </w:rPr>
              <w:t>развитие системы организации движения транспортных средств и пешеходов и повышение безопасности дорожного условий; создание нормативной правовой базы, направленной на совершенствование системы управления безопасностью дорожного движения;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движения;</w:t>
            </w:r>
            <w:r w:rsidR="002A5FE1" w:rsidRPr="004463A5">
              <w:rPr>
                <w:color w:val="000000"/>
                <w:sz w:val="26"/>
                <w:szCs w:val="26"/>
              </w:rPr>
              <w:t xml:space="preserve"> </w:t>
            </w:r>
            <w:r w:rsidRPr="004463A5">
              <w:rPr>
                <w:color w:val="000000"/>
                <w:sz w:val="26"/>
                <w:szCs w:val="26"/>
              </w:rPr>
              <w:t>совершенствование системы обучения правилам безопасного поведения на улицах и дорогах, включая детей и лиц пожилого возраста (пенсионеров)</w:t>
            </w:r>
          </w:p>
        </w:tc>
      </w:tr>
      <w:tr w:rsidR="005D0CCB" w:rsidRPr="004463A5" w:rsidTr="00D343E9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846F18" w:rsidP="00846F18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Срок реализации программы 2025</w:t>
            </w:r>
            <w:r w:rsidR="005D0CCB" w:rsidRPr="004463A5">
              <w:rPr>
                <w:color w:val="000000"/>
                <w:sz w:val="26"/>
                <w:szCs w:val="26"/>
              </w:rPr>
              <w:t>-202</w:t>
            </w:r>
            <w:r w:rsidRPr="004463A5">
              <w:rPr>
                <w:color w:val="000000"/>
                <w:sz w:val="26"/>
                <w:szCs w:val="26"/>
              </w:rPr>
              <w:t>7</w:t>
            </w:r>
            <w:r w:rsidR="005D0CCB" w:rsidRPr="004463A5">
              <w:rPr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D343E9" w:rsidRPr="004463A5" w:rsidTr="00D343E9">
        <w:trPr>
          <w:trHeight w:val="76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Показатели (индикаторы) муниципальной программы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Значения показателей (индикаторов)</w:t>
            </w:r>
          </w:p>
        </w:tc>
      </w:tr>
      <w:tr w:rsidR="00D343E9" w:rsidRPr="004463A5" w:rsidTr="00D343E9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 w:rsidP="00846F18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846F18" w:rsidRPr="004463A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846F18" w:rsidRPr="004463A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 w:rsidP="00846F18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846F18" w:rsidRPr="004463A5">
              <w:rPr>
                <w:color w:val="000000"/>
                <w:sz w:val="26"/>
                <w:szCs w:val="26"/>
              </w:rPr>
              <w:t>7</w:t>
            </w:r>
          </w:p>
        </w:tc>
      </w:tr>
      <w:tr w:rsidR="00D343E9" w:rsidRPr="004463A5" w:rsidTr="00D343E9">
        <w:trPr>
          <w:trHeight w:val="75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Сокращение количества ДТП и снижение тяжести их последствий;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шт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 </w:t>
            </w:r>
            <w:r w:rsidR="006F2DD9" w:rsidRPr="004463A5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6F2DD9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6</w:t>
            </w:r>
            <w:r w:rsidR="005D0CCB" w:rsidRPr="004463A5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 </w:t>
            </w:r>
            <w:r w:rsidR="006F2DD9" w:rsidRPr="004463A5">
              <w:rPr>
                <w:color w:val="000000"/>
                <w:sz w:val="26"/>
                <w:szCs w:val="26"/>
              </w:rPr>
              <w:t>4</w:t>
            </w:r>
          </w:p>
        </w:tc>
      </w:tr>
      <w:tr w:rsidR="002A5FE1" w:rsidRPr="004463A5" w:rsidTr="004463A5">
        <w:trPr>
          <w:trHeight w:val="21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4463A5" w:rsidRDefault="002A5FE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4463A5" w:rsidRDefault="002A5FE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4463A5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FE1" w:rsidRPr="004463A5" w:rsidRDefault="002A5FE1" w:rsidP="002A5FE1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 xml:space="preserve">улучшение транспортно - эксплуатационных характеристик автомобильных дорог общего пользования местного значения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4463A5" w:rsidRDefault="002A5FE1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км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4463A5" w:rsidRDefault="004C7CC3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8,823</w:t>
            </w:r>
            <w:r w:rsidR="002A5FE1" w:rsidRPr="004463A5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4463A5" w:rsidRDefault="00846F18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6,95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FE1" w:rsidRPr="004463A5" w:rsidRDefault="00846F18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6,95</w:t>
            </w:r>
          </w:p>
        </w:tc>
      </w:tr>
      <w:tr w:rsidR="005D0CCB" w:rsidRPr="004463A5" w:rsidTr="004463A5">
        <w:trPr>
          <w:trHeight w:val="37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A5" w:rsidRDefault="004463A5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463A5" w:rsidRDefault="004463A5" w:rsidP="004463A5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463A5" w:rsidRDefault="004463A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  <w:p w:rsidR="004463A5" w:rsidRDefault="004463A5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463A5" w:rsidRPr="004463A5" w:rsidRDefault="004463A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lastRenderedPageBreak/>
              <w:t xml:space="preserve">Объемы и источники финансирования муниципальной </w:t>
            </w:r>
            <w:r w:rsidRPr="004463A5">
              <w:rPr>
                <w:color w:val="000000"/>
                <w:sz w:val="26"/>
                <w:szCs w:val="26"/>
              </w:rPr>
              <w:lastRenderedPageBreak/>
              <w:t>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right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lastRenderedPageBreak/>
              <w:t>тыс.руб.</w:t>
            </w:r>
          </w:p>
        </w:tc>
      </w:tr>
      <w:tr w:rsidR="005D0CCB" w:rsidRPr="004463A5" w:rsidTr="004463A5">
        <w:trPr>
          <w:trHeight w:val="63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E56" w:rsidRPr="004463A5" w:rsidRDefault="00CE6E56" w:rsidP="00031E1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5D0CCB" w:rsidRPr="004463A5" w:rsidRDefault="005D0CCB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031E1B" w:rsidRPr="004463A5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CCB" w:rsidRPr="004463A5" w:rsidRDefault="005D0CCB" w:rsidP="00CE6E56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CE6E56" w:rsidRPr="004463A5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CCB" w:rsidRPr="004463A5" w:rsidRDefault="005D0CCB" w:rsidP="00031E1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202</w:t>
            </w:r>
            <w:r w:rsidR="00031E1B" w:rsidRPr="004463A5">
              <w:rPr>
                <w:color w:val="000000"/>
                <w:sz w:val="26"/>
                <w:szCs w:val="26"/>
              </w:rPr>
              <w:t>7</w:t>
            </w:r>
          </w:p>
        </w:tc>
      </w:tr>
      <w:tr w:rsidR="00BB3F22" w:rsidRPr="004463A5" w:rsidTr="004463A5">
        <w:trPr>
          <w:trHeight w:val="39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463A5">
              <w:rPr>
                <w:b/>
                <w:color w:val="000000"/>
                <w:sz w:val="26"/>
                <w:szCs w:val="26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CE6E56" w:rsidP="00BB3F22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463A5">
              <w:rPr>
                <w:b/>
                <w:bCs/>
                <w:color w:val="000000"/>
                <w:sz w:val="26"/>
                <w:szCs w:val="26"/>
                <w:lang w:eastAsia="ru-RU"/>
              </w:rPr>
              <w:t>68 219,83939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F22" w:rsidRPr="004463A5" w:rsidRDefault="00CE6E56" w:rsidP="00BB3F22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463A5">
              <w:rPr>
                <w:b/>
                <w:bCs/>
                <w:color w:val="000000"/>
                <w:sz w:val="26"/>
                <w:szCs w:val="26"/>
                <w:lang w:eastAsia="ru-RU"/>
              </w:rPr>
              <w:t>90 028,18766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F22" w:rsidRPr="004463A5" w:rsidRDefault="00CE6E56" w:rsidP="00BB3F22">
            <w:pPr>
              <w:suppressAutoHyphens w:val="0"/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4463A5">
              <w:rPr>
                <w:b/>
                <w:bCs/>
                <w:color w:val="000000"/>
                <w:sz w:val="26"/>
                <w:szCs w:val="26"/>
                <w:lang w:eastAsia="ru-RU"/>
              </w:rPr>
              <w:t>75 363,45542</w:t>
            </w:r>
          </w:p>
        </w:tc>
      </w:tr>
      <w:tr w:rsidR="00BB3F22" w:rsidRPr="004463A5" w:rsidTr="004463A5">
        <w:trPr>
          <w:trHeight w:val="45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BB3F22" w:rsidRPr="004463A5" w:rsidTr="00D343E9">
        <w:trPr>
          <w:trHeight w:val="40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4463A5" w:rsidRDefault="00CE6E56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20 624,26395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21 410,10000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21 410,10000</w:t>
            </w:r>
          </w:p>
        </w:tc>
      </w:tr>
      <w:tr w:rsidR="00BB3F22" w:rsidRPr="004463A5" w:rsidTr="00D343E9">
        <w:trPr>
          <w:trHeight w:val="42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4463A5" w:rsidRDefault="00CE6E56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47 595,57544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CE6E56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68 618,08766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CE6E56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53 953,35542</w:t>
            </w:r>
          </w:p>
        </w:tc>
      </w:tr>
      <w:tr w:rsidR="00BB3F22" w:rsidRPr="004463A5" w:rsidTr="00D343E9">
        <w:trPr>
          <w:trHeight w:val="5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3F22" w:rsidRPr="004463A5" w:rsidRDefault="00BB3F2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F22" w:rsidRPr="004463A5" w:rsidRDefault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3F22" w:rsidRPr="004463A5" w:rsidRDefault="00BB3F22" w:rsidP="00BB3F22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5D0CCB" w:rsidRPr="004463A5" w:rsidTr="00D343E9">
        <w:trPr>
          <w:trHeight w:val="30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jc w:val="center"/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CCB" w:rsidRPr="004463A5" w:rsidRDefault="005D0CCB">
            <w:pPr>
              <w:rPr>
                <w:color w:val="000000"/>
                <w:sz w:val="26"/>
                <w:szCs w:val="26"/>
              </w:rPr>
            </w:pPr>
            <w:r w:rsidRPr="004463A5">
              <w:rPr>
                <w:color w:val="000000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11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CCB" w:rsidRPr="004463A5" w:rsidRDefault="005D0CCB" w:rsidP="002A5FE1">
            <w:pPr>
              <w:jc w:val="center"/>
              <w:rPr>
                <w:sz w:val="26"/>
                <w:szCs w:val="26"/>
              </w:rPr>
            </w:pPr>
            <w:r w:rsidRPr="004463A5">
              <w:rPr>
                <w:sz w:val="26"/>
                <w:szCs w:val="26"/>
              </w:rPr>
              <w:t>Сокращение количества ДТП и снижение тяжести их последствий; улучшение транспортно - эксплуатационных характеристик автомобильных дорог общего пользования местного  значения;</w:t>
            </w:r>
            <w:r w:rsidRPr="004463A5">
              <w:rPr>
                <w:sz w:val="26"/>
                <w:szCs w:val="26"/>
              </w:rPr>
              <w:br/>
              <w:t xml:space="preserve">повышение уровня безопасности дорожного движения на дорогах Александровского муниципального округа; </w:t>
            </w:r>
            <w:r w:rsidRPr="004463A5">
              <w:rPr>
                <w:sz w:val="26"/>
                <w:szCs w:val="26"/>
              </w:rPr>
              <w:br/>
              <w:t xml:space="preserve">формирование навыков безопасного поведения на дорогах; </w:t>
            </w:r>
            <w:r w:rsidRPr="004463A5">
              <w:rPr>
                <w:sz w:val="26"/>
                <w:szCs w:val="26"/>
              </w:rPr>
              <w:br/>
              <w:t>увеличение отремонтированных участков автомобильных дорог Александровского муниципального округа;</w:t>
            </w:r>
            <w:r w:rsidRPr="004463A5">
              <w:rPr>
                <w:sz w:val="26"/>
                <w:szCs w:val="26"/>
              </w:rPr>
              <w:br/>
              <w:t>увеличение отремонтированных тротуаров на территории Александровского муниципального округа ежегодно.</w:t>
            </w:r>
          </w:p>
        </w:tc>
      </w:tr>
    </w:tbl>
    <w:p w:rsidR="004C383C" w:rsidRDefault="004C383C" w:rsidP="00307433">
      <w:pPr>
        <w:rPr>
          <w:b/>
          <w:szCs w:val="28"/>
        </w:rPr>
      </w:pPr>
    </w:p>
    <w:p w:rsidR="004C383C" w:rsidRDefault="004C383C" w:rsidP="00C805D7">
      <w:pPr>
        <w:ind w:left="709"/>
        <w:jc w:val="center"/>
        <w:rPr>
          <w:b/>
          <w:szCs w:val="28"/>
        </w:rPr>
      </w:pPr>
    </w:p>
    <w:p w:rsidR="00BA2D6E" w:rsidRPr="000D769A" w:rsidRDefault="00BA2D6E" w:rsidP="000D769A">
      <w:pPr>
        <w:sectPr w:rsidR="00BA2D6E" w:rsidRPr="000D769A" w:rsidSect="00503824">
          <w:pgSz w:w="16838" w:h="11906" w:orient="landscape"/>
          <w:pgMar w:top="1135" w:right="1134" w:bottom="851" w:left="1134" w:header="709" w:footer="475" w:gutter="0"/>
          <w:pgNumType w:start="1"/>
          <w:cols w:space="720"/>
        </w:sectPr>
      </w:pPr>
    </w:p>
    <w:p w:rsidR="006006A0" w:rsidRPr="006006A0" w:rsidRDefault="00EE6128" w:rsidP="004463A5">
      <w:pPr>
        <w:spacing w:line="280" w:lineRule="exact"/>
        <w:jc w:val="center"/>
        <w:rPr>
          <w:b/>
        </w:rPr>
      </w:pPr>
      <w:r w:rsidRPr="006006A0">
        <w:lastRenderedPageBreak/>
        <w:t xml:space="preserve">2. </w:t>
      </w:r>
      <w:r w:rsidR="006006A0" w:rsidRPr="006006A0">
        <w:rPr>
          <w:b/>
        </w:rPr>
        <w:t xml:space="preserve">Характеристика текущего состояния, основные показатели и основные проблемы соответствующей сферы социально-экономического развития </w:t>
      </w:r>
      <w:r w:rsidR="006006A0">
        <w:rPr>
          <w:b/>
        </w:rPr>
        <w:t>Александровского муниципального округа</w:t>
      </w:r>
    </w:p>
    <w:p w:rsidR="006006A0" w:rsidRPr="006006A0" w:rsidRDefault="006006A0" w:rsidP="006006A0">
      <w:pPr>
        <w:jc w:val="both"/>
      </w:pPr>
      <w:r w:rsidRPr="006006A0">
        <w:t> 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>Проблема обеспечения безопасности дорожного движения продолжает оставаться одной из наиболее острых на протяжении ряда лет. Аварийность на дорогах во многом определяется постоянно возрастающим количеством транспортных средств, что, в свою очередь, усиливает диспропорцию между плотностью транспортных потоков и состоянием дорожной сети.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>Несоответствие существующей дорожно-транспортной инфраструктуры потребностям общества в безопасном дорожном движении, крайне низкая дисциплина участников дорожного движения на фоне высокого уровня смертности и травматизма людей вследствие ДТП отнесли проблему обеспечения безопасности дорожного движения к наиболее приоритетным задачам, решаемым на государственном уровне.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>Разработка местных программ с целью реализации государственной политики в области обеспечения безопасности дорожного движения, направленных на сокращение количества ДТП и снижение ущерба от этих происшествий, регламентируется статьей 10 Федеральног</w:t>
      </w:r>
      <w:r w:rsidR="00503824">
        <w:t>о закона от 10 декабря 1995 г.</w:t>
      </w:r>
      <w:r w:rsidRPr="006006A0">
        <w:t xml:space="preserve"> № 196-ФЗ «О безопасности дорожного движения».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 xml:space="preserve">Учитывая уровень риска гибели людей в результате ДТП и ущерба, наносимого экономическим интересам </w:t>
      </w:r>
      <w:r>
        <w:t>Александровского муниципального округа</w:t>
      </w:r>
      <w:r w:rsidRPr="006006A0">
        <w:t>, эффективное обеспечение безопасности движения транспорта не может быть достигнуто только в рамках основной деятельности органов местного самоуправления.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>Понижение уровня аварийности на дорогах объясняется эффективным принятием комплекса совместных мер, включающих в себя: организацию дорожного движения, осуществление контроля за соблюдением правил дорожного движения, создание безопасных условий движения и увеличение пропускной способности улично-дорожной сети, снижение тяжести последствий для пострадавших в ДТП людей, проведение регулярных профилактических мероприятий.</w:t>
      </w:r>
    </w:p>
    <w:p w:rsidR="006006A0" w:rsidRPr="006006A0" w:rsidRDefault="006006A0" w:rsidP="004463A5">
      <w:pPr>
        <w:spacing w:line="320" w:lineRule="exact"/>
        <w:ind w:firstLine="709"/>
        <w:jc w:val="both"/>
      </w:pPr>
      <w:r w:rsidRPr="006006A0">
        <w:t xml:space="preserve">Большинство ДТП на территории </w:t>
      </w:r>
      <w:r>
        <w:t>округа</w:t>
      </w:r>
      <w:r w:rsidRPr="006006A0">
        <w:t xml:space="preserve"> происходят вследствие сознательного нарушения участниками дорожного движения Правил дорожного движения Российской Федерации, несоблюдения водителями транспортных средств скоростного режима, управления автотранспортом в состоянии</w:t>
      </w:r>
      <w:r>
        <w:t xml:space="preserve"> алкогольного опьянения</w:t>
      </w:r>
      <w:r w:rsidRPr="006006A0">
        <w:t>.</w:t>
      </w:r>
    </w:p>
    <w:p w:rsidR="006006A0" w:rsidRPr="006006A0" w:rsidRDefault="006006A0" w:rsidP="004463A5">
      <w:pPr>
        <w:spacing w:line="320" w:lineRule="exact"/>
        <w:ind w:firstLine="709"/>
        <w:jc w:val="both"/>
      </w:pPr>
      <w:r w:rsidRPr="006006A0">
        <w:t>Кроме того, имеются и сопутствующие факторы ДТП: неудовлетворительное состояние автомобильных дорог, отсутствие дорожной разметки, недостаточное количество дорожных знаков.</w:t>
      </w:r>
    </w:p>
    <w:p w:rsidR="006006A0" w:rsidRPr="006006A0" w:rsidRDefault="006006A0" w:rsidP="004463A5">
      <w:pPr>
        <w:spacing w:line="320" w:lineRule="exact"/>
        <w:ind w:firstLine="708"/>
        <w:jc w:val="both"/>
      </w:pPr>
      <w:r w:rsidRPr="006006A0">
        <w:t xml:space="preserve">Одной из причин ненадлежащего состояния дорожной сети </w:t>
      </w:r>
      <w:r>
        <w:t>округа</w:t>
      </w:r>
      <w:r w:rsidRPr="006006A0">
        <w:t xml:space="preserve"> является постоянно возрастающая интенсивность движения автотранспорта, обусловленная как ростом автомобилей, принадлежащих населению, так и увеличивающимся год от года потоком транзитных тран</w:t>
      </w:r>
      <w:r>
        <w:t xml:space="preserve">спортных средств на автодороге «Кунгур-Соликамск» </w:t>
      </w:r>
      <w:r w:rsidRPr="006006A0">
        <w:t>регионального значения, проходящ</w:t>
      </w:r>
      <w:r>
        <w:t>ую</w:t>
      </w:r>
      <w:r w:rsidRPr="006006A0">
        <w:t xml:space="preserve"> по </w:t>
      </w:r>
      <w:r w:rsidRPr="006006A0">
        <w:lastRenderedPageBreak/>
        <w:t xml:space="preserve">территории </w:t>
      </w:r>
      <w:r>
        <w:t>округа</w:t>
      </w:r>
      <w:r w:rsidRPr="006006A0">
        <w:t>. В связи с чем, для положительного решения данной проблемы, необходим не только ремонт дорожного полотна, но и повышение правового сознания и предупреждение опасного поведения участников дорожного движения. К их числу следует отнести: повышение правового сознания всех участников дорожного движения, совершенствование и развитие системы подготовки водителей транспортных средств, создание системы контроля за соблюдением правил дорожного движения всеми его участниками, формирование и внедрение механизма реагирования на противозаконные проявления, проведение профилактической работы; организационно-планировочные и инженерные меры, направленные на совершенствование организации движения транспортных средств и пешеходов. К их числу отнесены: создание безопасных условий движения и увеличение пропускной способности улично-дорожной сети, внедрение современных методов регулирования транспортных потоков, совершенствование организации движения транспортных средств и пешеходного движения, ликвидация участков концентрации ДТП; меры, направленные на развитие системы оказания помощи лицам, пострадавшим в результате ДТП. К ним следует отнести совершенствование системы спасения и эвакуации пострадавших в ДТП, создание межведомственной информационной системы обнаружения ДТП, сокращение времени реагирования на создавшуюся чрезвычайную ситуацию, оснащение служб спасения высокоэффективными техническими средствами. С учетом изложенного, можно сделать вывод об актуальности и обоснованной необходимости продолжения работы в области формирования законопослушного поведения участников дорожного движения.</w:t>
      </w:r>
    </w:p>
    <w:p w:rsidR="006006A0" w:rsidRPr="006006A0" w:rsidRDefault="006C4D4A" w:rsidP="004463A5">
      <w:pPr>
        <w:pStyle w:val="a5"/>
        <w:spacing w:line="320" w:lineRule="exact"/>
      </w:pPr>
      <w:r>
        <w:t>Муниципальная программа «Обеспечение безопасности дорожного движения на территории Александровского муниципального округа»</w:t>
      </w:r>
      <w:r w:rsidR="006006A0" w:rsidRPr="006006A0">
        <w:t xml:space="preserve"> разработана в соответствии с требованиями действующего законодательства и предусматривает организационную, финансовую и иную поддержку реализации государственной политики в области обеспечения безопасности дорожного движения, что, в конечном итоге, должно привести к сокращению ДТП, снижению тяжести их последствий и ущерба от ДТП на территории </w:t>
      </w:r>
      <w:r>
        <w:t>округа</w:t>
      </w:r>
      <w:r w:rsidR="006006A0" w:rsidRPr="006006A0">
        <w:t>.</w:t>
      </w:r>
    </w:p>
    <w:p w:rsidR="00523905" w:rsidRPr="00523905" w:rsidRDefault="00D95770" w:rsidP="004463A5">
      <w:pPr>
        <w:pStyle w:val="afc"/>
        <w:suppressAutoHyphens w:val="0"/>
        <w:autoSpaceDE w:val="0"/>
        <w:autoSpaceDN w:val="0"/>
        <w:adjustRightInd w:val="0"/>
        <w:spacing w:line="320" w:lineRule="exact"/>
        <w:ind w:left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3. </w:t>
      </w:r>
      <w:r w:rsidR="00523905" w:rsidRPr="00523905">
        <w:rPr>
          <w:rFonts w:eastAsia="Calibri"/>
          <w:b/>
          <w:szCs w:val="28"/>
          <w:lang w:eastAsia="en-US"/>
        </w:rPr>
        <w:t>Цели и</w:t>
      </w:r>
      <w:r>
        <w:rPr>
          <w:rFonts w:eastAsia="Calibri"/>
          <w:b/>
          <w:szCs w:val="28"/>
          <w:lang w:eastAsia="en-US"/>
        </w:rPr>
        <w:t xml:space="preserve"> задачи муниципальной программы</w:t>
      </w:r>
    </w:p>
    <w:p w:rsidR="00523905" w:rsidRDefault="00523905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rFonts w:eastAsia="Calibri"/>
          <w:szCs w:val="28"/>
          <w:lang w:eastAsia="en-US"/>
        </w:rPr>
      </w:pPr>
    </w:p>
    <w:p w:rsidR="006C4D4A" w:rsidRPr="006C4D4A" w:rsidRDefault="006C4D4A" w:rsidP="004463A5">
      <w:pPr>
        <w:spacing w:line="320" w:lineRule="exact"/>
        <w:ind w:firstLine="708"/>
        <w:jc w:val="both"/>
      </w:pPr>
      <w:r w:rsidRPr="006C4D4A">
        <w:t xml:space="preserve">Целями муниципальной программы являются сокращение ДТП, обеспечение охраны жизни, здоровья граждан, законных прав на безопасные условия движения на автомобильных дорогах </w:t>
      </w:r>
      <w:r>
        <w:t>общего пользования местного значения Александровского муниципального округа</w:t>
      </w:r>
      <w:r w:rsidRPr="006C4D4A">
        <w:t xml:space="preserve">. Достижение заявленных целей предполагает использование системного подхода к установлению следующих взаимодополняющих друг друга приоритетных задач по формированию законопослушного поведения участников дорожного движения; создание системы пропаганды с целью формирования негативного отношения к правонарушениям в сфере дорожного движения; формирование у детей навыков безопасного поведения на дорогах; повышение культуры вождения; повышение требований к подготовке водителей для получения права на </w:t>
      </w:r>
      <w:r w:rsidRPr="006C4D4A">
        <w:lastRenderedPageBreak/>
        <w:t xml:space="preserve">управление транспортными средствами и требований к подготовительному процессу, улучшением транспортно-эксплуатационных характеристик автомобильных дорог общего пользования </w:t>
      </w:r>
      <w:r>
        <w:t>местного</w:t>
      </w:r>
      <w:r w:rsidRPr="006C4D4A">
        <w:t xml:space="preserve"> значения, повышением уровня защищенности участников дорожного движения. Задачи муниципальной программы позволят создать систему направлений деятельности, а также обеспечить: условия для грамотного, ответственного и безопасного поведения участников дорожного движения; сотрудничество и партнерство с участием всех заинтересованных сторон в муниципальном и частном секторах с привлечением гражданского общества. Оценка достижения целей муниципальной программы по годам ее реализации зависит от количества ДТП (сокращения или роста количества пострадавших в ДТП; сокращения или роста количества погибших в ДТП).</w:t>
      </w:r>
    </w:p>
    <w:p w:rsidR="006C4D4A" w:rsidRDefault="006C4D4A" w:rsidP="004463A5">
      <w:pPr>
        <w:spacing w:line="320" w:lineRule="exact"/>
        <w:ind w:firstLine="708"/>
        <w:jc w:val="both"/>
      </w:pPr>
      <w:r w:rsidRPr="006C4D4A">
        <w:t>Механизм реализации муниципальной программы базируется на принципе обеспечения взаимодействия между исполнителями муниципальной программы и комиссией по обеспечению безопасности дорожного движения</w:t>
      </w:r>
      <w:r>
        <w:t xml:space="preserve"> на территории Александровского муниципального округа</w:t>
      </w:r>
      <w:r w:rsidRPr="006C4D4A">
        <w:t>.</w:t>
      </w:r>
    </w:p>
    <w:p w:rsidR="00707660" w:rsidRPr="006C4D4A" w:rsidRDefault="00707660" w:rsidP="004463A5">
      <w:pPr>
        <w:spacing w:line="320" w:lineRule="exact"/>
        <w:ind w:firstLine="708"/>
        <w:jc w:val="both"/>
      </w:pPr>
    </w:p>
    <w:p w:rsidR="00D95770" w:rsidRDefault="00D95770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b/>
          <w:szCs w:val="28"/>
        </w:rPr>
      </w:pPr>
      <w:r w:rsidRPr="00DC08D9">
        <w:rPr>
          <w:b/>
          <w:szCs w:val="28"/>
        </w:rPr>
        <w:t>4. Ожидаемые результаты реализации муниципальной программы</w:t>
      </w:r>
    </w:p>
    <w:p w:rsidR="00DC08D9" w:rsidRDefault="00DC08D9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b/>
          <w:szCs w:val="28"/>
        </w:rPr>
      </w:pPr>
    </w:p>
    <w:p w:rsidR="006C4D4A" w:rsidRDefault="006C4D4A" w:rsidP="004463A5">
      <w:pPr>
        <w:spacing w:line="320" w:lineRule="exact"/>
        <w:ind w:firstLine="709"/>
        <w:contextualSpacing/>
        <w:jc w:val="both"/>
      </w:pPr>
      <w:r>
        <w:t>Сокращение количества ДТП и снижение тяжести их последствий; улучшение транспортно - эксплуатационных характеристик автомобильных дорог общего пользования местного  значения;</w:t>
      </w:r>
    </w:p>
    <w:p w:rsidR="006C4D4A" w:rsidRDefault="006C4D4A" w:rsidP="004463A5">
      <w:pPr>
        <w:spacing w:line="320" w:lineRule="exact"/>
        <w:ind w:firstLine="709"/>
        <w:contextualSpacing/>
        <w:jc w:val="both"/>
      </w:pPr>
      <w:r>
        <w:t xml:space="preserve"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движения; снижение уровня аварийности и тяжести последствий в ДТП; </w:t>
      </w:r>
    </w:p>
    <w:p w:rsidR="006C4D4A" w:rsidRDefault="006C4D4A" w:rsidP="004463A5">
      <w:pPr>
        <w:spacing w:line="320" w:lineRule="exact"/>
        <w:ind w:firstLine="709"/>
        <w:contextualSpacing/>
        <w:jc w:val="both"/>
      </w:pPr>
      <w:r>
        <w:t xml:space="preserve">повышение уровня безопасности дорожного движения на дорогах Александровского муниципального округа; </w:t>
      </w:r>
    </w:p>
    <w:p w:rsidR="006C4D4A" w:rsidRDefault="006C4D4A" w:rsidP="004463A5">
      <w:pPr>
        <w:spacing w:line="320" w:lineRule="exact"/>
        <w:ind w:firstLine="709"/>
        <w:contextualSpacing/>
        <w:jc w:val="both"/>
      </w:pPr>
      <w:r>
        <w:t xml:space="preserve">формирование навыков безопасного поведения на дорогах; </w:t>
      </w:r>
    </w:p>
    <w:p w:rsidR="006C4D4A" w:rsidRDefault="006C4D4A" w:rsidP="004463A5">
      <w:pPr>
        <w:spacing w:line="320" w:lineRule="exact"/>
        <w:ind w:firstLine="709"/>
        <w:contextualSpacing/>
        <w:jc w:val="both"/>
      </w:pPr>
      <w:r>
        <w:t>увеличение отремонтированных участков автомобильных дорог Александровского муниципального округа;</w:t>
      </w:r>
    </w:p>
    <w:p w:rsidR="00DC08D9" w:rsidRDefault="006C4D4A" w:rsidP="004463A5">
      <w:pPr>
        <w:spacing w:line="320" w:lineRule="exact"/>
        <w:ind w:firstLine="709"/>
        <w:contextualSpacing/>
        <w:jc w:val="both"/>
        <w:rPr>
          <w:szCs w:val="28"/>
          <w:lang w:eastAsia="ru-RU"/>
        </w:rPr>
      </w:pPr>
      <w:r>
        <w:t>увеличение отремонтированных тротуаров на территории Александровского муниципального округа ежегодно.</w:t>
      </w:r>
    </w:p>
    <w:p w:rsidR="006C4D4A" w:rsidRDefault="006C4D4A" w:rsidP="004463A5">
      <w:pPr>
        <w:pStyle w:val="afc"/>
        <w:suppressAutoHyphens w:val="0"/>
        <w:autoSpaceDE w:val="0"/>
        <w:autoSpaceDN w:val="0"/>
        <w:adjustRightInd w:val="0"/>
        <w:spacing w:line="320" w:lineRule="exact"/>
        <w:ind w:left="0"/>
        <w:contextualSpacing/>
        <w:jc w:val="center"/>
        <w:rPr>
          <w:rFonts w:eastAsia="Calibri"/>
          <w:b/>
          <w:szCs w:val="28"/>
          <w:lang w:eastAsia="en-US"/>
        </w:rPr>
      </w:pPr>
    </w:p>
    <w:p w:rsidR="00154367" w:rsidRDefault="00154367" w:rsidP="00154367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154367">
        <w:rPr>
          <w:rFonts w:eastAsia="Calibri"/>
          <w:b/>
          <w:szCs w:val="28"/>
          <w:lang w:eastAsia="en-US"/>
        </w:rPr>
        <w:t xml:space="preserve">5. Краткое описание основных мероприятий </w:t>
      </w:r>
    </w:p>
    <w:p w:rsidR="00154367" w:rsidRPr="00154367" w:rsidRDefault="00154367" w:rsidP="00154367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154367">
        <w:rPr>
          <w:rFonts w:eastAsia="Calibri"/>
          <w:b/>
          <w:szCs w:val="28"/>
          <w:lang w:eastAsia="en-US"/>
        </w:rPr>
        <w:t>муниципальной программы</w:t>
      </w:r>
    </w:p>
    <w:p w:rsidR="00154367" w:rsidRPr="00154367" w:rsidRDefault="00154367" w:rsidP="00154367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</w:p>
    <w:p w:rsidR="00B35530" w:rsidRPr="006C4D4A" w:rsidRDefault="006C4D4A" w:rsidP="006C4D4A">
      <w:pPr>
        <w:ind w:firstLine="708"/>
        <w:jc w:val="both"/>
      </w:pPr>
      <w:r w:rsidRPr="006C4D4A">
        <w:t xml:space="preserve">Перечень основных мероприятий муниципальной программы содержится в приложении </w:t>
      </w:r>
      <w:r>
        <w:t>1</w:t>
      </w:r>
      <w:r w:rsidRPr="006C4D4A">
        <w:t xml:space="preserve"> к муниципальной программе.</w:t>
      </w:r>
    </w:p>
    <w:p w:rsidR="004463A5" w:rsidRDefault="004463A5" w:rsidP="004463A5">
      <w:pPr>
        <w:pStyle w:val="afc"/>
        <w:suppressAutoHyphens w:val="0"/>
        <w:autoSpaceDE w:val="0"/>
        <w:autoSpaceDN w:val="0"/>
        <w:adjustRightInd w:val="0"/>
        <w:ind w:left="0"/>
        <w:contextualSpacing/>
        <w:rPr>
          <w:rFonts w:eastAsia="Calibri"/>
          <w:b/>
          <w:szCs w:val="28"/>
          <w:lang w:eastAsia="en-US"/>
        </w:rPr>
      </w:pPr>
    </w:p>
    <w:p w:rsidR="002C69EB" w:rsidRPr="000664D3" w:rsidRDefault="00EB6499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0664D3">
        <w:rPr>
          <w:rFonts w:eastAsia="Calibri"/>
          <w:b/>
          <w:szCs w:val="28"/>
          <w:lang w:eastAsia="en-US"/>
        </w:rPr>
        <w:t>6</w:t>
      </w:r>
      <w:r w:rsidR="002C69EB" w:rsidRPr="000664D3">
        <w:rPr>
          <w:rFonts w:eastAsia="Calibri"/>
          <w:b/>
          <w:szCs w:val="28"/>
          <w:lang w:eastAsia="en-US"/>
        </w:rPr>
        <w:t xml:space="preserve">. </w:t>
      </w:r>
      <w:r w:rsidRPr="000664D3">
        <w:rPr>
          <w:rFonts w:eastAsia="Calibri"/>
          <w:b/>
          <w:szCs w:val="28"/>
          <w:lang w:eastAsia="en-US"/>
        </w:rPr>
        <w:t>Перечень показателей (индикаторов)</w:t>
      </w:r>
      <w:r w:rsidR="002C69EB" w:rsidRPr="000664D3">
        <w:rPr>
          <w:rFonts w:eastAsia="Calibri"/>
          <w:b/>
          <w:szCs w:val="28"/>
          <w:lang w:eastAsia="en-US"/>
        </w:rPr>
        <w:t xml:space="preserve"> </w:t>
      </w:r>
    </w:p>
    <w:p w:rsidR="002C69EB" w:rsidRDefault="002C69EB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  <w:r w:rsidRPr="000664D3">
        <w:rPr>
          <w:rFonts w:eastAsia="Calibri"/>
          <w:b/>
          <w:szCs w:val="28"/>
          <w:lang w:eastAsia="en-US"/>
        </w:rPr>
        <w:t>муниципальной программы</w:t>
      </w:r>
    </w:p>
    <w:p w:rsidR="00315BCB" w:rsidRPr="00154367" w:rsidRDefault="00315BCB" w:rsidP="002C69EB">
      <w:pPr>
        <w:pStyle w:val="afc"/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eastAsia="Calibri"/>
          <w:b/>
          <w:szCs w:val="28"/>
          <w:lang w:eastAsia="en-US"/>
        </w:rPr>
      </w:pPr>
    </w:p>
    <w:p w:rsidR="002C69EB" w:rsidRDefault="00EB6499" w:rsidP="004463A5">
      <w:pPr>
        <w:pStyle w:val="a5"/>
        <w:spacing w:line="320" w:lineRule="exact"/>
        <w:ind w:firstLine="709"/>
        <w:contextualSpacing/>
        <w:rPr>
          <w:szCs w:val="28"/>
        </w:rPr>
      </w:pPr>
      <w:r>
        <w:rPr>
          <w:szCs w:val="28"/>
        </w:rPr>
        <w:lastRenderedPageBreak/>
        <w:t>Система показателей (индикаторов) Программы включает основные показатели (индикаторы), характеризующие решение задач и достижение целей Программы, а также показатели (индикаторы), количественно отражающие ход реализации основных мероприятий Программы,</w:t>
      </w:r>
    </w:p>
    <w:p w:rsidR="00EB6499" w:rsidRDefault="00EB6499" w:rsidP="004463A5">
      <w:pPr>
        <w:pStyle w:val="a5"/>
        <w:spacing w:line="320" w:lineRule="exact"/>
        <w:ind w:firstLine="709"/>
        <w:contextualSpacing/>
        <w:rPr>
          <w:szCs w:val="28"/>
        </w:rPr>
      </w:pPr>
      <w:r>
        <w:rPr>
          <w:szCs w:val="28"/>
        </w:rPr>
        <w:t>Показатели (индикаторы) Программы соответствуют её целям и задачам.</w:t>
      </w:r>
    </w:p>
    <w:p w:rsidR="002C69EB" w:rsidRDefault="00EB6499" w:rsidP="004463A5">
      <w:pPr>
        <w:pStyle w:val="a5"/>
        <w:spacing w:line="320" w:lineRule="exact"/>
        <w:ind w:firstLine="709"/>
        <w:contextualSpacing/>
        <w:rPr>
          <w:szCs w:val="28"/>
        </w:rPr>
      </w:pPr>
      <w:r>
        <w:rPr>
          <w:szCs w:val="28"/>
        </w:rPr>
        <w:t xml:space="preserve">Сведения о показателях (индикаторах) Программы с расшифровкой </w:t>
      </w:r>
      <w:r w:rsidR="00E6209D">
        <w:rPr>
          <w:szCs w:val="28"/>
        </w:rPr>
        <w:t>плановых значений п</w:t>
      </w:r>
      <w:r w:rsidR="004463A5">
        <w:rPr>
          <w:szCs w:val="28"/>
        </w:rPr>
        <w:t xml:space="preserve">о годам приведены в приложении </w:t>
      </w:r>
      <w:r w:rsidR="00E6209D">
        <w:rPr>
          <w:szCs w:val="28"/>
        </w:rPr>
        <w:t>2 к настоящей Программе.</w:t>
      </w:r>
    </w:p>
    <w:p w:rsidR="00E6209D" w:rsidRDefault="00E6209D" w:rsidP="004463A5">
      <w:pPr>
        <w:pStyle w:val="a5"/>
        <w:spacing w:line="320" w:lineRule="exact"/>
        <w:ind w:firstLine="709"/>
        <w:contextualSpacing/>
        <w:rPr>
          <w:szCs w:val="28"/>
        </w:rPr>
      </w:pPr>
      <w:r>
        <w:rPr>
          <w:szCs w:val="28"/>
        </w:rPr>
        <w:t>Сведения о порядке сбора информации и методики расчета показателей (индикаторов) Программы приведены в приложении № 3 к настоящей Программе.</w:t>
      </w:r>
    </w:p>
    <w:p w:rsidR="002C69EB" w:rsidRDefault="002C69EB" w:rsidP="004463A5">
      <w:pPr>
        <w:pStyle w:val="a5"/>
        <w:spacing w:line="320" w:lineRule="exact"/>
        <w:ind w:firstLine="709"/>
        <w:contextualSpacing/>
        <w:rPr>
          <w:szCs w:val="28"/>
        </w:rPr>
      </w:pPr>
    </w:p>
    <w:p w:rsidR="008F503B" w:rsidRPr="008F503B" w:rsidRDefault="008F503B" w:rsidP="004463A5">
      <w:pPr>
        <w:pStyle w:val="a5"/>
        <w:spacing w:line="320" w:lineRule="exact"/>
        <w:ind w:firstLine="0"/>
        <w:jc w:val="center"/>
        <w:rPr>
          <w:b/>
          <w:szCs w:val="28"/>
        </w:rPr>
      </w:pPr>
      <w:r w:rsidRPr="008F503B">
        <w:rPr>
          <w:b/>
          <w:szCs w:val="28"/>
        </w:rPr>
        <w:t>7. Ресурсное обеспечение муниципальной программы</w:t>
      </w:r>
    </w:p>
    <w:p w:rsidR="008F503B" w:rsidRPr="008F503B" w:rsidRDefault="008F503B" w:rsidP="004463A5">
      <w:pPr>
        <w:pStyle w:val="a5"/>
        <w:spacing w:line="320" w:lineRule="exact"/>
        <w:rPr>
          <w:b/>
          <w:szCs w:val="28"/>
        </w:rPr>
      </w:pPr>
    </w:p>
    <w:p w:rsidR="008F503B" w:rsidRPr="003F64C0" w:rsidRDefault="008F503B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>Общий объем финансирования Программы составляет</w:t>
      </w:r>
      <w:r w:rsidR="006F2DD9" w:rsidRPr="003F64C0">
        <w:rPr>
          <w:rFonts w:cs="Calibri"/>
          <w:szCs w:val="24"/>
          <w:lang w:eastAsia="ru-RU"/>
        </w:rPr>
        <w:br/>
      </w:r>
      <w:r w:rsidR="00DC6B49">
        <w:rPr>
          <w:rFonts w:cs="Calibri"/>
          <w:szCs w:val="24"/>
          <w:lang w:eastAsia="ru-RU"/>
        </w:rPr>
        <w:t>233 611,48247</w:t>
      </w:r>
      <w:r w:rsidR="009358D3" w:rsidRPr="003F64C0">
        <w:rPr>
          <w:rFonts w:cs="Calibri"/>
          <w:szCs w:val="24"/>
          <w:lang w:eastAsia="ru-RU"/>
        </w:rPr>
        <w:t xml:space="preserve"> тыс.</w:t>
      </w:r>
      <w:r w:rsidR="00CE6E56">
        <w:rPr>
          <w:rFonts w:cs="Calibri"/>
          <w:szCs w:val="24"/>
          <w:lang w:eastAsia="ru-RU"/>
        </w:rPr>
        <w:t xml:space="preserve"> </w:t>
      </w:r>
      <w:r w:rsidR="009358D3" w:rsidRPr="003F64C0">
        <w:rPr>
          <w:rFonts w:cs="Calibri"/>
          <w:szCs w:val="24"/>
          <w:lang w:eastAsia="ru-RU"/>
        </w:rPr>
        <w:t xml:space="preserve">руб., </w:t>
      </w:r>
    </w:p>
    <w:p w:rsidR="006F2DD9" w:rsidRPr="003F64C0" w:rsidRDefault="006F2DD9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 xml:space="preserve">из краевого бюджета </w:t>
      </w:r>
      <w:r w:rsidR="00DC6B49">
        <w:rPr>
          <w:rFonts w:cs="Calibri"/>
          <w:szCs w:val="24"/>
          <w:lang w:eastAsia="ru-RU"/>
        </w:rPr>
        <w:t>63 444,46395</w:t>
      </w:r>
      <w:r w:rsidRPr="003F64C0">
        <w:rPr>
          <w:rFonts w:cs="Calibri"/>
          <w:szCs w:val="24"/>
          <w:lang w:eastAsia="ru-RU"/>
        </w:rPr>
        <w:t xml:space="preserve"> тыс.</w:t>
      </w:r>
      <w:r w:rsidR="00503824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</w:t>
      </w:r>
      <w:r w:rsidR="003F64C0">
        <w:rPr>
          <w:rFonts w:cs="Calibri"/>
          <w:szCs w:val="24"/>
          <w:lang w:eastAsia="ru-RU"/>
        </w:rPr>
        <w:t>.</w:t>
      </w:r>
      <w:r w:rsidRPr="003F64C0">
        <w:rPr>
          <w:rFonts w:cs="Calibri"/>
          <w:szCs w:val="24"/>
          <w:lang w:eastAsia="ru-RU"/>
        </w:rPr>
        <w:t>: в том числе по годам:</w:t>
      </w:r>
    </w:p>
    <w:p w:rsidR="009358D3" w:rsidRPr="003F64C0" w:rsidRDefault="009358D3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>в 202</w:t>
      </w:r>
      <w:r w:rsidR="00585FFA">
        <w:rPr>
          <w:rFonts w:cs="Calibri"/>
          <w:szCs w:val="24"/>
          <w:lang w:eastAsia="ru-RU"/>
        </w:rPr>
        <w:t>5</w:t>
      </w:r>
      <w:r w:rsidRPr="003F64C0">
        <w:rPr>
          <w:rFonts w:cs="Calibri"/>
          <w:szCs w:val="24"/>
          <w:lang w:eastAsia="ru-RU"/>
        </w:rPr>
        <w:t xml:space="preserve"> году – </w:t>
      </w:r>
      <w:r w:rsidR="00DC6B49">
        <w:rPr>
          <w:rFonts w:cs="Calibri"/>
          <w:szCs w:val="24"/>
          <w:lang w:eastAsia="ru-RU"/>
        </w:rPr>
        <w:t>20 624,26395</w:t>
      </w:r>
      <w:r w:rsidRPr="003F64C0">
        <w:rPr>
          <w:rFonts w:cs="Calibri"/>
          <w:szCs w:val="24"/>
          <w:lang w:eastAsia="ru-RU"/>
        </w:rPr>
        <w:t xml:space="preserve"> тыс.</w:t>
      </w:r>
      <w:r w:rsidR="00503824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</w:p>
    <w:p w:rsidR="009358D3" w:rsidRPr="003F64C0" w:rsidRDefault="009358D3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>в 202</w:t>
      </w:r>
      <w:r w:rsidR="00585FFA">
        <w:rPr>
          <w:rFonts w:cs="Calibri"/>
          <w:szCs w:val="24"/>
          <w:lang w:eastAsia="ru-RU"/>
        </w:rPr>
        <w:t>6</w:t>
      </w:r>
      <w:r w:rsidRPr="003F64C0">
        <w:rPr>
          <w:rFonts w:cs="Calibri"/>
          <w:szCs w:val="24"/>
          <w:lang w:eastAsia="ru-RU"/>
        </w:rPr>
        <w:t xml:space="preserve"> году – </w:t>
      </w:r>
      <w:r w:rsidR="00DC6B49">
        <w:rPr>
          <w:rFonts w:cs="Calibri"/>
          <w:szCs w:val="24"/>
          <w:lang w:eastAsia="ru-RU"/>
        </w:rPr>
        <w:t>21 410,10000</w:t>
      </w:r>
      <w:r w:rsidRPr="003F64C0">
        <w:rPr>
          <w:rFonts w:cs="Calibri"/>
          <w:szCs w:val="24"/>
          <w:lang w:eastAsia="ru-RU"/>
        </w:rPr>
        <w:t xml:space="preserve"> тыс.</w:t>
      </w:r>
      <w:r w:rsidR="00503824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</w:p>
    <w:p w:rsidR="009358D3" w:rsidRPr="003F64C0" w:rsidRDefault="009358D3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>в 202</w:t>
      </w:r>
      <w:r w:rsidR="00585FFA">
        <w:rPr>
          <w:rFonts w:cs="Calibri"/>
          <w:szCs w:val="24"/>
          <w:lang w:eastAsia="ru-RU"/>
        </w:rPr>
        <w:t>7</w:t>
      </w:r>
      <w:r w:rsidRPr="003F64C0">
        <w:rPr>
          <w:rFonts w:cs="Calibri"/>
          <w:szCs w:val="24"/>
          <w:lang w:eastAsia="ru-RU"/>
        </w:rPr>
        <w:t xml:space="preserve"> году –</w:t>
      </w:r>
      <w:r w:rsidR="00707660">
        <w:rPr>
          <w:rFonts w:cs="Calibri"/>
          <w:szCs w:val="24"/>
          <w:lang w:eastAsia="ru-RU"/>
        </w:rPr>
        <w:t xml:space="preserve"> </w:t>
      </w:r>
      <w:r w:rsidR="00DC6B49">
        <w:rPr>
          <w:rFonts w:cs="Calibri"/>
          <w:szCs w:val="24"/>
          <w:lang w:eastAsia="ru-RU"/>
        </w:rPr>
        <w:t xml:space="preserve">21 410,10000 </w:t>
      </w:r>
      <w:r w:rsidRPr="003F64C0">
        <w:rPr>
          <w:rFonts w:cs="Calibri"/>
          <w:szCs w:val="24"/>
          <w:lang w:eastAsia="ru-RU"/>
        </w:rPr>
        <w:t>тыс.</w:t>
      </w:r>
      <w:r w:rsidR="00503824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</w:p>
    <w:p w:rsidR="00F90659" w:rsidRDefault="009358D3" w:rsidP="004463A5">
      <w:pPr>
        <w:spacing w:line="320" w:lineRule="exact"/>
        <w:ind w:firstLine="720"/>
        <w:jc w:val="both"/>
        <w:rPr>
          <w:b/>
          <w:bCs/>
          <w:color w:val="000000"/>
          <w:sz w:val="24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 xml:space="preserve">из местного бюджета </w:t>
      </w:r>
      <w:r w:rsidR="00DC6B49">
        <w:rPr>
          <w:rFonts w:cs="Calibri"/>
          <w:szCs w:val="24"/>
          <w:lang w:eastAsia="ru-RU"/>
        </w:rPr>
        <w:t>170 167,01852</w:t>
      </w:r>
      <w:r w:rsidRPr="003F64C0">
        <w:rPr>
          <w:rFonts w:cs="Calibri"/>
          <w:szCs w:val="24"/>
          <w:lang w:eastAsia="ru-RU"/>
        </w:rPr>
        <w:t xml:space="preserve"> тыс.</w:t>
      </w:r>
      <w:r w:rsidR="00503824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  <w:r w:rsidR="00F90659" w:rsidRPr="00F90659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:rsidR="00DC6B49" w:rsidRPr="00DC6B49" w:rsidRDefault="00DC6B49" w:rsidP="004463A5">
      <w:pPr>
        <w:spacing w:line="320" w:lineRule="exact"/>
        <w:ind w:firstLine="720"/>
        <w:jc w:val="both"/>
        <w:rPr>
          <w:bCs/>
          <w:color w:val="000000"/>
          <w:szCs w:val="28"/>
          <w:lang w:eastAsia="ru-RU"/>
        </w:rPr>
      </w:pPr>
      <w:r w:rsidRPr="00DC6B49">
        <w:rPr>
          <w:bCs/>
          <w:color w:val="000000"/>
          <w:szCs w:val="28"/>
          <w:lang w:eastAsia="ru-RU"/>
        </w:rPr>
        <w:t>в 2025 году</w:t>
      </w:r>
      <w:r>
        <w:rPr>
          <w:bCs/>
          <w:color w:val="000000"/>
          <w:szCs w:val="28"/>
          <w:lang w:eastAsia="ru-RU"/>
        </w:rPr>
        <w:t xml:space="preserve"> – 47 595,57544 тыс. руб.</w:t>
      </w:r>
    </w:p>
    <w:p w:rsidR="009358D3" w:rsidRPr="003F64C0" w:rsidRDefault="009358D3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DC6B49">
        <w:rPr>
          <w:rFonts w:cs="Calibri"/>
          <w:szCs w:val="28"/>
          <w:lang w:eastAsia="ru-RU"/>
        </w:rPr>
        <w:t>в 202</w:t>
      </w:r>
      <w:r w:rsidR="00585FFA" w:rsidRPr="00DC6B49">
        <w:rPr>
          <w:rFonts w:cs="Calibri"/>
          <w:szCs w:val="28"/>
          <w:lang w:eastAsia="ru-RU"/>
        </w:rPr>
        <w:t>6</w:t>
      </w:r>
      <w:r w:rsidRPr="00DC6B49">
        <w:rPr>
          <w:rFonts w:cs="Calibri"/>
          <w:szCs w:val="28"/>
          <w:lang w:eastAsia="ru-RU"/>
        </w:rPr>
        <w:t xml:space="preserve"> году –</w:t>
      </w:r>
      <w:r w:rsidR="00B95EB0" w:rsidRPr="00DC6B49">
        <w:rPr>
          <w:rFonts w:cs="Calibri"/>
          <w:szCs w:val="28"/>
          <w:lang w:eastAsia="ru-RU"/>
        </w:rPr>
        <w:t xml:space="preserve"> </w:t>
      </w:r>
      <w:r w:rsidR="00CE6E56">
        <w:rPr>
          <w:rFonts w:cs="Calibri"/>
          <w:szCs w:val="28"/>
          <w:lang w:eastAsia="ru-RU"/>
        </w:rPr>
        <w:t>68 618,08766</w:t>
      </w:r>
      <w:r w:rsidR="00B95EB0" w:rsidRPr="003F64C0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тыс.</w:t>
      </w:r>
      <w:r w:rsidR="00CE6E56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</w:p>
    <w:p w:rsidR="009358D3" w:rsidRPr="003F64C0" w:rsidRDefault="009358D3" w:rsidP="004463A5">
      <w:pPr>
        <w:spacing w:line="320" w:lineRule="exact"/>
        <w:ind w:firstLine="720"/>
        <w:jc w:val="both"/>
        <w:rPr>
          <w:rFonts w:cs="Calibri"/>
          <w:szCs w:val="24"/>
          <w:lang w:eastAsia="ru-RU"/>
        </w:rPr>
      </w:pPr>
      <w:r w:rsidRPr="003F64C0">
        <w:rPr>
          <w:rFonts w:cs="Calibri"/>
          <w:szCs w:val="24"/>
          <w:lang w:eastAsia="ru-RU"/>
        </w:rPr>
        <w:t>в 202</w:t>
      </w:r>
      <w:r w:rsidR="00585FFA">
        <w:rPr>
          <w:rFonts w:cs="Calibri"/>
          <w:szCs w:val="24"/>
          <w:lang w:eastAsia="ru-RU"/>
        </w:rPr>
        <w:t>7</w:t>
      </w:r>
      <w:r w:rsidRPr="003F64C0">
        <w:rPr>
          <w:rFonts w:cs="Calibri"/>
          <w:szCs w:val="24"/>
          <w:lang w:eastAsia="ru-RU"/>
        </w:rPr>
        <w:t xml:space="preserve"> году –</w:t>
      </w:r>
      <w:r w:rsidR="00B95EB0">
        <w:rPr>
          <w:rFonts w:cs="Calibri"/>
          <w:szCs w:val="24"/>
          <w:lang w:eastAsia="ru-RU"/>
        </w:rPr>
        <w:t xml:space="preserve"> </w:t>
      </w:r>
      <w:r w:rsidR="00CE6E56">
        <w:rPr>
          <w:rFonts w:cs="Calibri"/>
          <w:szCs w:val="24"/>
          <w:lang w:eastAsia="ru-RU"/>
        </w:rPr>
        <w:t>53 953,35542</w:t>
      </w:r>
      <w:r w:rsidR="00B95EB0" w:rsidRPr="003F64C0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тыс.</w:t>
      </w:r>
      <w:r w:rsidR="00CE6E56">
        <w:rPr>
          <w:rFonts w:cs="Calibri"/>
          <w:szCs w:val="24"/>
          <w:lang w:eastAsia="ru-RU"/>
        </w:rPr>
        <w:t xml:space="preserve"> </w:t>
      </w:r>
      <w:r w:rsidRPr="003F64C0">
        <w:rPr>
          <w:rFonts w:cs="Calibri"/>
          <w:szCs w:val="24"/>
          <w:lang w:eastAsia="ru-RU"/>
        </w:rPr>
        <w:t>руб.</w:t>
      </w:r>
    </w:p>
    <w:p w:rsidR="009358D3" w:rsidRPr="003F64C0" w:rsidRDefault="009358D3" w:rsidP="004463A5">
      <w:pPr>
        <w:pStyle w:val="a5"/>
        <w:spacing w:line="320" w:lineRule="exact"/>
        <w:ind w:firstLine="709"/>
        <w:contextualSpacing/>
        <w:rPr>
          <w:szCs w:val="28"/>
        </w:rPr>
      </w:pPr>
      <w:r w:rsidRPr="003F64C0">
        <w:rPr>
          <w:rFonts w:cs="Calibri"/>
          <w:szCs w:val="22"/>
          <w:lang w:eastAsia="ru-RU"/>
        </w:rPr>
        <w:t>Сводные финансовые затраты Программы приведены</w:t>
      </w:r>
      <w:r w:rsidRPr="003F64C0">
        <w:rPr>
          <w:szCs w:val="28"/>
        </w:rPr>
        <w:t xml:space="preserve"> в приложении № 4 к настоящей Программе.</w:t>
      </w:r>
    </w:p>
    <w:p w:rsidR="009358D3" w:rsidRDefault="009358D3" w:rsidP="004463A5">
      <w:pPr>
        <w:pStyle w:val="a5"/>
        <w:spacing w:line="320" w:lineRule="exact"/>
        <w:ind w:firstLine="709"/>
        <w:contextualSpacing/>
        <w:rPr>
          <w:szCs w:val="28"/>
        </w:rPr>
      </w:pPr>
    </w:p>
    <w:p w:rsidR="009358D3" w:rsidRDefault="009358D3" w:rsidP="004463A5">
      <w:pPr>
        <w:pStyle w:val="a5"/>
        <w:spacing w:line="320" w:lineRule="exact"/>
        <w:ind w:firstLine="709"/>
        <w:contextualSpacing/>
        <w:jc w:val="center"/>
        <w:rPr>
          <w:b/>
          <w:szCs w:val="28"/>
        </w:rPr>
      </w:pPr>
      <w:r w:rsidRPr="009358D3">
        <w:rPr>
          <w:b/>
          <w:szCs w:val="28"/>
        </w:rPr>
        <w:t>8. Основные меры правового регулирования</w:t>
      </w:r>
    </w:p>
    <w:p w:rsidR="009358D3" w:rsidRDefault="009358D3" w:rsidP="004463A5">
      <w:pPr>
        <w:pStyle w:val="a5"/>
        <w:spacing w:line="320" w:lineRule="exact"/>
        <w:ind w:firstLine="709"/>
        <w:contextualSpacing/>
        <w:jc w:val="left"/>
        <w:rPr>
          <w:b/>
          <w:szCs w:val="28"/>
        </w:rPr>
      </w:pPr>
    </w:p>
    <w:p w:rsidR="005D1E1F" w:rsidRPr="005D1E1F" w:rsidRDefault="005D1E1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rFonts w:eastAsia="Calibri"/>
          <w:szCs w:val="28"/>
          <w:lang w:eastAsia="en-US"/>
        </w:rPr>
      </w:pPr>
      <w:r w:rsidRPr="005D1E1F">
        <w:rPr>
          <w:rFonts w:eastAsia="Calibri"/>
          <w:szCs w:val="28"/>
          <w:lang w:eastAsia="en-US"/>
        </w:rPr>
        <w:t xml:space="preserve">К основным мерам правового регулирования, направленным на выполнение мероприятий Программы, относится разработка и принятие, в случае необходимости, муниципальных нормативных правовых актов в сфере </w:t>
      </w:r>
      <w:r w:rsidR="0078035C">
        <w:rPr>
          <w:rFonts w:eastAsia="Calibri"/>
          <w:szCs w:val="28"/>
          <w:lang w:eastAsia="en-US"/>
        </w:rPr>
        <w:t>дорожного хозяйства</w:t>
      </w:r>
      <w:r w:rsidRPr="005D1E1F">
        <w:rPr>
          <w:rFonts w:eastAsia="Calibri"/>
          <w:szCs w:val="28"/>
          <w:lang w:eastAsia="en-US"/>
        </w:rPr>
        <w:t>.</w:t>
      </w:r>
    </w:p>
    <w:p w:rsidR="005D1E1F" w:rsidRDefault="005D1E1F" w:rsidP="004463A5">
      <w:pPr>
        <w:pStyle w:val="a5"/>
        <w:spacing w:line="320" w:lineRule="exact"/>
        <w:ind w:firstLine="709"/>
        <w:contextualSpacing/>
        <w:jc w:val="center"/>
        <w:rPr>
          <w:b/>
          <w:szCs w:val="28"/>
        </w:rPr>
      </w:pPr>
    </w:p>
    <w:p w:rsidR="009358D3" w:rsidRDefault="005E319F" w:rsidP="004463A5">
      <w:pPr>
        <w:pStyle w:val="a5"/>
        <w:spacing w:line="320" w:lineRule="exact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9. Риски и меры по управлению рисками</w:t>
      </w:r>
    </w:p>
    <w:p w:rsidR="00FC2A21" w:rsidRPr="009358D3" w:rsidRDefault="00FC2A21" w:rsidP="004463A5">
      <w:pPr>
        <w:pStyle w:val="a5"/>
        <w:spacing w:line="320" w:lineRule="exact"/>
        <w:ind w:firstLine="709"/>
        <w:contextualSpacing/>
        <w:jc w:val="center"/>
        <w:rPr>
          <w:b/>
          <w:szCs w:val="28"/>
        </w:rPr>
      </w:pP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К рискам реализации Программы следует отнести следующие: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институционально-правовые риски, связанные с отсутствием законодательного регулирования основных направлений Программы на уровне Александровского муниципального округа;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 xml:space="preserve">организационные риски, связанные с ошибками управления реализацией Программы, в том числе отдельных ее исполнителей, неготовностью организационной инфраструктуры к решению задач, поставленных Программой, что может привести к нецелевому и (или) неэффективному </w:t>
      </w:r>
      <w:r w:rsidRPr="005E319F">
        <w:rPr>
          <w:szCs w:val="28"/>
          <w:lang w:eastAsia="ru-RU"/>
        </w:rPr>
        <w:lastRenderedPageBreak/>
        <w:t>использованию бюджетных средств, невыполнению ряда мероприятий Программы или задержке в их выполнении;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финансовые риски, которые связаны с финансированием Программы в неполном объеме Данный риск возникает по причине значительной продолжительности Программы;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непредвиденные риски, связанные с кризисными явлениями в экономике Российской Федерации и Пермского края, с природными и техногенными катастрофами и катаклизмами,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средств бюджетных средств на преодоление последствий таких катастроф.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Вышеуказанные риски можно распределить по уровням их влияния на реализацию Программы.</w:t>
      </w:r>
    </w:p>
    <w:p w:rsid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 xml:space="preserve">Уровень влияния </w:t>
      </w:r>
      <w:r>
        <w:rPr>
          <w:szCs w:val="28"/>
          <w:lang w:eastAsia="ru-RU"/>
        </w:rPr>
        <w:t>–</w:t>
      </w:r>
      <w:r w:rsidRPr="005E319F">
        <w:rPr>
          <w:szCs w:val="28"/>
          <w:lang w:eastAsia="ru-RU"/>
        </w:rPr>
        <w:t xml:space="preserve"> умеренный</w:t>
      </w:r>
      <w:r>
        <w:rPr>
          <w:szCs w:val="28"/>
          <w:lang w:eastAsia="ru-RU"/>
        </w:rPr>
        <w:t xml:space="preserve">. 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Институционально-правовые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отсутствие нормативного регулирования основных мероприятий Программы.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 xml:space="preserve">принятие нормативных правовых актов </w:t>
      </w:r>
      <w:r>
        <w:rPr>
          <w:szCs w:val="28"/>
          <w:lang w:eastAsia="ru-RU"/>
        </w:rPr>
        <w:t xml:space="preserve">Александровского </w:t>
      </w:r>
      <w:r w:rsidRPr="005E319F">
        <w:rPr>
          <w:szCs w:val="28"/>
          <w:lang w:eastAsia="ru-RU"/>
        </w:rPr>
        <w:t>муниципального округа, регулирующих предпринимательскую</w:t>
      </w:r>
      <w:r>
        <w:rPr>
          <w:szCs w:val="28"/>
          <w:lang w:eastAsia="ru-RU"/>
        </w:rPr>
        <w:t xml:space="preserve"> деятельность</w:t>
      </w:r>
      <w:r w:rsidRPr="005E319F">
        <w:rPr>
          <w:szCs w:val="28"/>
          <w:lang w:eastAsia="ru-RU"/>
        </w:rPr>
        <w:t>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Организационные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неактуальность прогнозирования и запаздывание разработки, согласования и выполнения мероприятий Программы;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недостаточная гибкость и адаптируемость Программы к изменению тенденций экономического развития.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координация деятельности персонала ответственного исполнителя и соисполнителей и налаживание административных процедур для снижения данного риска.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Уровень влияния - высокий.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Финансовые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дефицит бюджетных средств, необходимых на реализацию основных мероприятий Программы.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обеспечение сбалансированного распределения финансовых средств по основным мероприятиям Программы, в соответствии с ожидаемыми конечными результатами.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Непредвиденные риски: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резкое ухудшение состояния экономики вследствие финансового и экономического кризиса;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природные и техногенные катастрофы и катаклизмы.</w:t>
      </w:r>
    </w:p>
    <w:p w:rsidR="005E319F" w:rsidRPr="005E319F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>Меры по снижению риска:</w:t>
      </w:r>
      <w:r w:rsidR="00FB66F5">
        <w:rPr>
          <w:szCs w:val="28"/>
          <w:lang w:eastAsia="ru-RU"/>
        </w:rPr>
        <w:t xml:space="preserve"> </w:t>
      </w:r>
      <w:r w:rsidRPr="005E319F">
        <w:rPr>
          <w:szCs w:val="28"/>
          <w:lang w:eastAsia="ru-RU"/>
        </w:rPr>
        <w:t>осуществление прогнозирования социально-экономического развития с учетом возможного ухудшения экономической ситуации.</w:t>
      </w:r>
    </w:p>
    <w:p w:rsidR="000664D3" w:rsidRDefault="005E319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5E319F">
        <w:rPr>
          <w:szCs w:val="28"/>
          <w:lang w:eastAsia="ru-RU"/>
        </w:rPr>
        <w:t xml:space="preserve">Таким образом, из вышеперечисленных рисков наибольшее отрицательное влияние на реализацию Программы может оказать реализация финансовых и непредвиденных рисков, которые содержат угрозу срыва реализации Программы. Поскольку в рамках реализации Программы </w:t>
      </w:r>
      <w:r w:rsidRPr="005E319F">
        <w:rPr>
          <w:szCs w:val="28"/>
          <w:lang w:eastAsia="ru-RU"/>
        </w:rPr>
        <w:lastRenderedPageBreak/>
        <w:t>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5D1E1F" w:rsidRPr="000664D3" w:rsidRDefault="005D1E1F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rFonts w:eastAsia="Calibri"/>
          <w:szCs w:val="28"/>
        </w:rPr>
        <w:t>Принятие мер по управлению рисками осуществляется в ходе реализации муниципальной программы и оценки ее эффективности.</w:t>
      </w:r>
    </w:p>
    <w:p w:rsidR="002C69EB" w:rsidRDefault="002C69EB" w:rsidP="004463A5">
      <w:pPr>
        <w:pStyle w:val="a5"/>
        <w:spacing w:line="320" w:lineRule="exact"/>
        <w:ind w:firstLine="709"/>
        <w:contextualSpacing/>
        <w:rPr>
          <w:szCs w:val="28"/>
        </w:rPr>
      </w:pPr>
    </w:p>
    <w:p w:rsidR="002C69EB" w:rsidRPr="00A95158" w:rsidRDefault="00A95158" w:rsidP="004463A5">
      <w:pPr>
        <w:pStyle w:val="a5"/>
        <w:spacing w:line="320" w:lineRule="exact"/>
        <w:ind w:firstLine="709"/>
        <w:contextualSpacing/>
        <w:rPr>
          <w:b/>
          <w:szCs w:val="28"/>
        </w:rPr>
      </w:pPr>
      <w:r w:rsidRPr="00A95158">
        <w:rPr>
          <w:b/>
          <w:szCs w:val="28"/>
        </w:rPr>
        <w:t>10. Методика оценки эффективности муниципальной программы</w:t>
      </w:r>
    </w:p>
    <w:p w:rsidR="002C69EB" w:rsidRDefault="002C69EB" w:rsidP="004463A5">
      <w:pPr>
        <w:pStyle w:val="a5"/>
        <w:spacing w:line="320" w:lineRule="exact"/>
        <w:ind w:firstLine="709"/>
        <w:contextualSpacing/>
        <w:rPr>
          <w:szCs w:val="28"/>
        </w:rPr>
      </w:pP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Порядок оценки эффективности реализации муниципальной программы (подпрограмм) учитывает необходимость проведения оценок: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1) степени достижения целей и решения задач муниципальной программы (подпрограмм).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достижения целей и решения задач муниципальной программы (подпрограмм) определяется путем сопоставления фактически достигнутых значений показателей (индикаторов) муниципальной программы (подпрограмм) и их плановых значений по формуле: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</w:p>
    <w:p w:rsidR="00A95158" w:rsidRPr="00A95158" w:rsidRDefault="00A95158" w:rsidP="00503824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Сдц = (Сдп1 + Сдп2 + СдпN) / N,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Сдц - степень достижения целей (решения задач);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Сдп - степень достижения показателей (индикаторов) реализации муниципальной программы (подпрограмм);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N - количество показателей (индикаторов) реализации муниципальной программы (подпрограмм).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Степень достижения показателей (индикаторов) реализации муниципальной программы (подпрограмм) (Сдп) рассчитывается по формуле: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- для показателей (индикаторов), желаемой тенденцией развития которых является рост значений: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Сдп = Зф / Зп,</w:t>
      </w:r>
    </w:p>
    <w:p w:rsidR="00A95158" w:rsidRPr="00A95158" w:rsidRDefault="00A95158" w:rsidP="00503824">
      <w:pPr>
        <w:suppressAutoHyphens w:val="0"/>
        <w:autoSpaceDE w:val="0"/>
        <w:autoSpaceDN w:val="0"/>
        <w:adjustRightInd w:val="0"/>
        <w:spacing w:line="320" w:lineRule="exact"/>
        <w:jc w:val="both"/>
        <w:rPr>
          <w:szCs w:val="28"/>
          <w:lang w:eastAsia="ru-RU"/>
        </w:rPr>
      </w:pP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- для показателей (индикаторов), желаемой тенденцией развития которых является снижение значений:</w:t>
      </w:r>
    </w:p>
    <w:p w:rsidR="00A95158" w:rsidRPr="00A95158" w:rsidRDefault="00A95158" w:rsidP="00503824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Сдп = Зп / Зф,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Зф - фактическое значение показателя (индикатора) муниципальной программы (подпрограмм);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Зп - плановое значение показателя (индикатора) реализации муниципальной программы (подпрограмм).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Достижение показателей (индикаторов) муниципальной программы (подпрограмм),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показателей.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 xml:space="preserve">В случае если уровень достижения показателей (индикаторов) муниципальной программы (подпрограмм) значительно перевыполнен, оценка </w:t>
      </w:r>
      <w:r w:rsidRPr="00A95158">
        <w:rPr>
          <w:szCs w:val="28"/>
          <w:lang w:eastAsia="ru-RU"/>
        </w:rPr>
        <w:lastRenderedPageBreak/>
        <w:t>степени достижения целей и решения задач муниципальной программы (подпрограмм) по данному показателю (индикатору) принимается равным 1.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достижения целей, решения задач муниципальной программы (подпрограмм) рассчитывается как среднее значение оценок достижения плановых значений показателей (индикаторов) муниципальной программы (подпрограмм), отраженных в приложении к муниципальной программе;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2)</w:t>
      </w:r>
      <w:r w:rsidR="00503824">
        <w:rPr>
          <w:szCs w:val="28"/>
          <w:lang w:eastAsia="ru-RU"/>
        </w:rPr>
        <w:t> </w:t>
      </w:r>
      <w:r w:rsidRPr="00A95158">
        <w:rPr>
          <w:szCs w:val="28"/>
          <w:lang w:eastAsia="ru-RU"/>
        </w:rPr>
        <w:t>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</w:p>
    <w:p w:rsidR="00A95158" w:rsidRPr="00A95158" w:rsidRDefault="00A95158" w:rsidP="00503824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Уф = Фф / Фп x 100%,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где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Уф - уровень финансирования реализации муниципальной программы;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Фф - фактический объем финансовых ресурсов, направленный на реализацию муниципальной программы (подпрограмм);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Фп - плановый объем финансовых ресурсов на соответствующий отчетный период.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В качестве плановых объемов финансирования принимается бюджетная роспись бюджета округа с учетом изменений.</w:t>
      </w:r>
    </w:p>
    <w:p w:rsidR="00A95158" w:rsidRP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both"/>
        <w:rPr>
          <w:szCs w:val="28"/>
          <w:lang w:eastAsia="ru-RU"/>
        </w:rPr>
      </w:pPr>
      <w:r w:rsidRPr="00A95158">
        <w:rPr>
          <w:szCs w:val="28"/>
          <w:lang w:eastAsia="ru-RU"/>
        </w:rPr>
        <w:t>Эффективность реализации муниципальной программы (Эмп) рассчитывается в % по следующей формуле:</w:t>
      </w:r>
    </w:p>
    <w:p w:rsidR="00FB014E" w:rsidRDefault="00FB014E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</w:p>
    <w:p w:rsidR="00A95158" w:rsidRDefault="00A95158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  <w:r w:rsidRPr="00A95158">
        <w:rPr>
          <w:szCs w:val="28"/>
          <w:lang w:eastAsia="ru-RU"/>
        </w:rPr>
        <w:t>Эмп = Сдц x Уф</w:t>
      </w:r>
    </w:p>
    <w:p w:rsidR="00503824" w:rsidRPr="00A95158" w:rsidRDefault="00503824" w:rsidP="004463A5">
      <w:pPr>
        <w:suppressAutoHyphens w:val="0"/>
        <w:autoSpaceDE w:val="0"/>
        <w:autoSpaceDN w:val="0"/>
        <w:adjustRightInd w:val="0"/>
        <w:spacing w:line="320" w:lineRule="exact"/>
        <w:ind w:firstLine="709"/>
        <w:jc w:val="center"/>
        <w:rPr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6"/>
        <w:gridCol w:w="4927"/>
      </w:tblGrid>
      <w:tr w:rsidR="000664D3" w:rsidRPr="00E00E24" w:rsidTr="00E00E24">
        <w:tc>
          <w:tcPr>
            <w:tcW w:w="4926" w:type="dxa"/>
            <w:shd w:val="clear" w:color="auto" w:fill="auto"/>
            <w:vAlign w:val="center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Показатель эффективности</w:t>
            </w:r>
          </w:p>
        </w:tc>
        <w:tc>
          <w:tcPr>
            <w:tcW w:w="4927" w:type="dxa"/>
            <w:shd w:val="clear" w:color="auto" w:fill="auto"/>
            <w:vAlign w:val="center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Уровень эффективности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exac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t>Эмп =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наивысший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atLeas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t>95% &lt;= Эмп &lt; 100%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высокий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after="160" w:line="360" w:lineRule="atLeast"/>
              <w:ind w:firstLine="709"/>
              <w:jc w:val="center"/>
              <w:rPr>
                <w:szCs w:val="28"/>
                <w:lang w:eastAsia="en-US"/>
              </w:rPr>
            </w:pPr>
            <w:r w:rsidRPr="00E00E24">
              <w:rPr>
                <w:szCs w:val="28"/>
                <w:lang w:eastAsia="en-US"/>
              </w:rPr>
              <w:t>80% &lt;= Эмп &lt; 95%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средний</w:t>
            </w:r>
          </w:p>
        </w:tc>
      </w:tr>
      <w:tr w:rsidR="000664D3" w:rsidRPr="00E00E24" w:rsidTr="00E00E24">
        <w:tc>
          <w:tcPr>
            <w:tcW w:w="4926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Эмп &lt; 80%</w:t>
            </w:r>
          </w:p>
        </w:tc>
        <w:tc>
          <w:tcPr>
            <w:tcW w:w="4927" w:type="dxa"/>
            <w:shd w:val="clear" w:color="auto" w:fill="auto"/>
            <w:vAlign w:val="bottom"/>
          </w:tcPr>
          <w:p w:rsidR="000664D3" w:rsidRPr="00E00E24" w:rsidRDefault="000664D3" w:rsidP="00E00E24">
            <w:pPr>
              <w:suppressAutoHyphens w:val="0"/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szCs w:val="28"/>
                <w:lang w:eastAsia="ru-RU"/>
              </w:rPr>
            </w:pPr>
            <w:r w:rsidRPr="00E00E24">
              <w:rPr>
                <w:szCs w:val="28"/>
                <w:lang w:eastAsia="ru-RU"/>
              </w:rPr>
              <w:t>низкий</w:t>
            </w:r>
          </w:p>
        </w:tc>
      </w:tr>
    </w:tbl>
    <w:p w:rsidR="000664D3" w:rsidRDefault="000664D3" w:rsidP="00356587">
      <w:pPr>
        <w:suppressAutoHyphens w:val="0"/>
        <w:autoSpaceDE w:val="0"/>
        <w:autoSpaceDN w:val="0"/>
        <w:adjustRightInd w:val="0"/>
        <w:spacing w:line="360" w:lineRule="exact"/>
        <w:jc w:val="both"/>
        <w:rPr>
          <w:szCs w:val="28"/>
          <w:lang w:eastAsia="ru-RU"/>
        </w:rPr>
      </w:pPr>
    </w:p>
    <w:p w:rsidR="000664D3" w:rsidRDefault="000664D3" w:rsidP="00FB014E">
      <w:pPr>
        <w:suppressAutoHyphens w:val="0"/>
        <w:autoSpaceDE w:val="0"/>
        <w:autoSpaceDN w:val="0"/>
        <w:adjustRightInd w:val="0"/>
        <w:spacing w:line="360" w:lineRule="exact"/>
        <w:ind w:firstLine="709"/>
        <w:jc w:val="center"/>
        <w:rPr>
          <w:szCs w:val="28"/>
          <w:lang w:eastAsia="ru-RU"/>
        </w:rPr>
        <w:sectPr w:rsidR="000664D3" w:rsidSect="004463A5">
          <w:pgSz w:w="11906" w:h="16838"/>
          <w:pgMar w:top="1134" w:right="851" w:bottom="1134" w:left="1418" w:header="709" w:footer="709" w:gutter="0"/>
          <w:cols w:space="720"/>
        </w:sectPr>
      </w:pPr>
    </w:p>
    <w:p w:rsidR="00627EBE" w:rsidRPr="005E6396" w:rsidRDefault="004463A5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Приложение</w:t>
      </w:r>
      <w:r w:rsidR="00627EBE" w:rsidRPr="005E6396">
        <w:rPr>
          <w:szCs w:val="28"/>
          <w:lang w:eastAsia="en-US"/>
        </w:rPr>
        <w:t xml:space="preserve"> 1</w:t>
      </w:r>
    </w:p>
    <w:p w:rsidR="00627EBE" w:rsidRPr="005E6396" w:rsidRDefault="00627EBE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627EBE" w:rsidRPr="005E6396" w:rsidRDefault="00627EBE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 w:rsidR="003E3105">
        <w:rPr>
          <w:szCs w:val="28"/>
          <w:lang w:eastAsia="en-US"/>
        </w:rPr>
        <w:t>Обеспечение безопасност</w:t>
      </w:r>
      <w:r w:rsidR="00833B24">
        <w:rPr>
          <w:szCs w:val="28"/>
          <w:lang w:eastAsia="en-US"/>
        </w:rPr>
        <w:t>и</w:t>
      </w:r>
      <w:r w:rsidR="004463A5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 w:rsidR="003E3105"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627EBE" w:rsidRPr="005E6396" w:rsidRDefault="00627EBE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p w:rsidR="004B18CC" w:rsidRDefault="004B18CC" w:rsidP="004B18CC">
      <w:pPr>
        <w:spacing w:line="240" w:lineRule="exact"/>
        <w:jc w:val="center"/>
        <w:rPr>
          <w:b/>
          <w:szCs w:val="28"/>
        </w:rPr>
      </w:pPr>
    </w:p>
    <w:tbl>
      <w:tblPr>
        <w:tblW w:w="14616" w:type="dxa"/>
        <w:tblInd w:w="93" w:type="dxa"/>
        <w:tblLayout w:type="fixed"/>
        <w:tblLook w:val="04A0"/>
      </w:tblPr>
      <w:tblGrid>
        <w:gridCol w:w="1025"/>
        <w:gridCol w:w="2396"/>
        <w:gridCol w:w="3260"/>
        <w:gridCol w:w="2125"/>
        <w:gridCol w:w="283"/>
        <w:gridCol w:w="2126"/>
        <w:gridCol w:w="3401"/>
      </w:tblGrid>
      <w:tr w:rsidR="00627EBE" w:rsidRPr="00627EBE" w:rsidTr="00F24878">
        <w:trPr>
          <w:trHeight w:val="1395"/>
        </w:trPr>
        <w:tc>
          <w:tcPr>
            <w:tcW w:w="146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7EBE" w:rsidRPr="004463A5" w:rsidRDefault="00627EBE" w:rsidP="004463A5">
            <w:pPr>
              <w:suppressAutoHyphens w:val="0"/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4463A5">
              <w:rPr>
                <w:b/>
                <w:color w:val="000000"/>
                <w:szCs w:val="28"/>
                <w:lang w:eastAsia="ru-RU"/>
              </w:rPr>
              <w:t xml:space="preserve">Перечень </w:t>
            </w:r>
            <w:r w:rsidRPr="004463A5">
              <w:rPr>
                <w:b/>
                <w:color w:val="000000"/>
                <w:szCs w:val="28"/>
                <w:lang w:eastAsia="ru-RU"/>
              </w:rPr>
              <w:br/>
              <w:t xml:space="preserve">мероприятий муниципальной программы </w:t>
            </w:r>
            <w:r w:rsidRPr="004463A5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282D47" w:rsidTr="00B75967">
        <w:trPr>
          <w:trHeight w:val="1095"/>
        </w:trPr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A5" w:rsidRDefault="004463A5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п/п</w:t>
            </w:r>
          </w:p>
        </w:tc>
        <w:tc>
          <w:tcPr>
            <w:tcW w:w="2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подпрограммы, основного мероприятия,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Ответственный исполнитель, соисполнители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Срок</w:t>
            </w: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Ожидаемый непосредственный результат (краткое описание)</w:t>
            </w:r>
          </w:p>
        </w:tc>
      </w:tr>
      <w:tr w:rsidR="00282D47" w:rsidTr="00B75967">
        <w:trPr>
          <w:trHeight w:val="1215"/>
        </w:trPr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начала реализации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окончания реализации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</w:p>
        </w:tc>
      </w:tr>
      <w:tr w:rsidR="00282D47" w:rsidTr="00B75967">
        <w:trPr>
          <w:trHeight w:val="37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</w:t>
            </w:r>
          </w:p>
        </w:tc>
      </w:tr>
      <w:tr w:rsidR="00282D47" w:rsidTr="004463A5">
        <w:trPr>
          <w:trHeight w:val="66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135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1A1A1A"/>
                <w:szCs w:val="28"/>
              </w:rPr>
            </w:pPr>
            <w:r>
              <w:rPr>
                <w:color w:val="1A1A1A"/>
                <w:szCs w:val="28"/>
              </w:rPr>
              <w:t>Выполнение работ по содержанию муниципальных автомобильных дорог общего пользования и искусственных сооружений на них</w:t>
            </w:r>
          </w:p>
        </w:tc>
      </w:tr>
      <w:tr w:rsidR="00282D47" w:rsidTr="004463A5">
        <w:trPr>
          <w:trHeight w:val="2565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1.1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031E1B">
              <w:rPr>
                <w:color w:val="000000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031E1B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Tr="004463A5">
        <w:trPr>
          <w:trHeight w:val="3756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1.2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автомобильных дорог общего пользования и искусственных сооружений на территории г. Александровска, п. Луньевка, п. Лытвенский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031E1B">
              <w:rPr>
                <w:color w:val="000000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031E1B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Tr="004463A5">
        <w:trPr>
          <w:trHeight w:val="297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1.3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автомобильных дорог общего пользования и искусственных сооружений на территории п. п. Всеволодо-Вильва, Карьер-Известняк, с. Усть-Игум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6400DC">
              <w:rPr>
                <w:color w:val="000000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6400DC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Tr="004463A5">
        <w:trPr>
          <w:trHeight w:val="2895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1.4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39C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Содержание автомобильных дорог общего пользования </w:t>
            </w:r>
            <w:r w:rsidR="002D6C90">
              <w:rPr>
                <w:color w:val="000000"/>
                <w:szCs w:val="28"/>
              </w:rPr>
              <w:t>местного значения в границах отдельных населенных пунктов Александровского муниципального округа (р.п. Яйва, дер. Клестово, п. Скопкортная, п. Люзень, с. Подслудное, д. Замельничная, д. Средняя</w:t>
            </w:r>
            <w:r w:rsidR="00B839C2">
              <w:rPr>
                <w:color w:val="000000"/>
                <w:szCs w:val="28"/>
              </w:rPr>
              <w:t xml:space="preserve">, и п. Камень) </w:t>
            </w:r>
            <w:r>
              <w:rPr>
                <w:color w:val="000000"/>
                <w:szCs w:val="28"/>
              </w:rPr>
              <w:t xml:space="preserve">и </w:t>
            </w:r>
            <w:r w:rsidR="00B839C2">
              <w:rPr>
                <w:color w:val="000000"/>
                <w:szCs w:val="28"/>
              </w:rPr>
              <w:t xml:space="preserve">дорожных </w:t>
            </w:r>
            <w:r>
              <w:rPr>
                <w:color w:val="000000"/>
                <w:szCs w:val="28"/>
              </w:rPr>
              <w:t xml:space="preserve">сооружений на </w:t>
            </w:r>
            <w:r w:rsidR="00B839C2">
              <w:rPr>
                <w:color w:val="000000"/>
                <w:szCs w:val="28"/>
              </w:rPr>
              <w:t>них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6400DC">
              <w:rPr>
                <w:color w:val="000000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6400DC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B839C2" w:rsidTr="004463A5">
        <w:trPr>
          <w:trHeight w:val="1772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B839C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Работы по углублению водопропускных труб в р.п. Яйва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7596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Территориальное управление р.п. Яйва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дорог в нормативном состоянии</w:t>
            </w:r>
          </w:p>
        </w:tc>
      </w:tr>
      <w:tr w:rsidR="00B839C2" w:rsidTr="004463A5">
        <w:trPr>
          <w:trHeight w:val="2895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1.6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1F45C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Установка дорожных знаков </w:t>
            </w:r>
            <w:r w:rsidR="001F45CF">
              <w:rPr>
                <w:color w:val="000000"/>
                <w:szCs w:val="28"/>
              </w:rPr>
              <w:t>на территории АМО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7596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9C2" w:rsidRDefault="00B839C2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B75967" w:rsidTr="004463A5">
        <w:trPr>
          <w:trHeight w:val="2895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CE6E56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1.7</w:t>
            </w:r>
            <w:r w:rsidR="00B75967">
              <w:rPr>
                <w:color w:val="000000"/>
                <w:szCs w:val="28"/>
              </w:rPr>
              <w:t>.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B75967" w:rsidP="00B839C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Проведение диагностики и обследования автомобильных дорог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B7596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B75967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B75967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2027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5967" w:rsidRDefault="00B7596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282D47" w:rsidTr="00B75967">
        <w:trPr>
          <w:trHeight w:val="555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135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Ремонт автомобильных дорог общего пользования и искусственных сооружений на них</w:t>
            </w:r>
          </w:p>
        </w:tc>
      </w:tr>
      <w:tr w:rsidR="00282D47" w:rsidTr="004463A5">
        <w:trPr>
          <w:trHeight w:val="2850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1F45CF" w:rsidRDefault="001F45CF" w:rsidP="00B839C2">
            <w:pPr>
              <w:jc w:val="center"/>
              <w:rPr>
                <w:color w:val="000000"/>
                <w:szCs w:val="28"/>
              </w:rPr>
            </w:pPr>
            <w:r w:rsidRPr="001F45CF">
              <w:rPr>
                <w:b/>
                <w:bCs/>
                <w:color w:val="000000"/>
                <w:szCs w:val="28"/>
                <w:lang w:eastAsia="ru-RU"/>
              </w:rPr>
              <w:t>«Ремонт автомобильных дорог общего пользования и искусственных сооружений на них»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благоустройства; территориальное управление р.п. Яйва; территориальный отдел р.п. Всеволодо-Вильва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6400D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6400DC">
              <w:rPr>
                <w:color w:val="000000"/>
                <w:szCs w:val="28"/>
              </w:rPr>
              <w:t>5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1F45C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1F45CF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Default="00282D47" w:rsidP="00B852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  <w:tr w:rsidR="005F1142" w:rsidTr="004463A5">
        <w:trPr>
          <w:trHeight w:val="507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142" w:rsidRDefault="005F1142" w:rsidP="005F114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</w:t>
            </w:r>
          </w:p>
        </w:tc>
        <w:tc>
          <w:tcPr>
            <w:tcW w:w="135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142" w:rsidRDefault="005F1142" w:rsidP="005F1142">
            <w:pPr>
              <w:ind w:left="21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Разработка проектно-сметной документации на капитальный ремонт мостовых сооружений на территории АМО</w:t>
            </w:r>
          </w:p>
        </w:tc>
      </w:tr>
      <w:tr w:rsidR="005F1142" w:rsidTr="004463A5">
        <w:trPr>
          <w:trHeight w:val="1875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142" w:rsidRDefault="005F1142" w:rsidP="005F114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3.1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142" w:rsidRDefault="005F1142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Разработка проектно-сметной документации на капитальный ремонт мостовых сооружений на территории АМО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142" w:rsidRDefault="005F1142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Отдел транспорта, дорожного хозяйства и благоустройства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142" w:rsidRDefault="005F1142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1F45CF">
              <w:rPr>
                <w:color w:val="000000"/>
                <w:szCs w:val="28"/>
              </w:rPr>
              <w:t>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142" w:rsidRDefault="005F1142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</w:t>
            </w:r>
            <w:r w:rsidR="001F45CF">
              <w:rPr>
                <w:color w:val="000000"/>
                <w:szCs w:val="28"/>
              </w:rP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142" w:rsidRDefault="005F1142" w:rsidP="00031E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Сокращение количества ДТП и снижение тяжести их последствий;</w:t>
            </w:r>
            <w:r>
              <w:rPr>
                <w:color w:val="000000"/>
                <w:szCs w:val="28"/>
              </w:rPr>
              <w:br/>
              <w:t>улучшение транспортно - эксплуатационных характеристик автомобильных дорог общего пользования местного значения</w:t>
            </w:r>
          </w:p>
        </w:tc>
      </w:tr>
    </w:tbl>
    <w:p w:rsidR="005F1142" w:rsidRDefault="005F1142" w:rsidP="003E3105">
      <w:pPr>
        <w:widowControl w:val="0"/>
        <w:suppressAutoHyphens w:val="0"/>
        <w:autoSpaceDE w:val="0"/>
        <w:autoSpaceDN w:val="0"/>
        <w:adjustRightInd w:val="0"/>
        <w:spacing w:line="240" w:lineRule="exact"/>
        <w:jc w:val="right"/>
        <w:rPr>
          <w:szCs w:val="28"/>
          <w:lang w:eastAsia="en-US"/>
        </w:rPr>
      </w:pPr>
    </w:p>
    <w:p w:rsidR="003E3105" w:rsidRPr="005E6396" w:rsidRDefault="005F1142" w:rsidP="004463A5">
      <w:pPr>
        <w:suppressAutoHyphens w:val="0"/>
        <w:ind w:left="10206"/>
        <w:rPr>
          <w:szCs w:val="28"/>
          <w:lang w:eastAsia="en-US"/>
        </w:rPr>
      </w:pPr>
      <w:r>
        <w:rPr>
          <w:szCs w:val="28"/>
          <w:lang w:eastAsia="en-US"/>
        </w:rPr>
        <w:br w:type="page"/>
      </w:r>
      <w:r w:rsidR="004463A5">
        <w:rPr>
          <w:szCs w:val="28"/>
          <w:lang w:eastAsia="en-US"/>
        </w:rPr>
        <w:lastRenderedPageBreak/>
        <w:t xml:space="preserve">Приложение </w:t>
      </w:r>
      <w:r w:rsidR="003E3105" w:rsidRPr="005E6396">
        <w:rPr>
          <w:szCs w:val="28"/>
          <w:lang w:eastAsia="en-US"/>
        </w:rPr>
        <w:t xml:space="preserve"> </w:t>
      </w:r>
      <w:r w:rsidR="003E3105">
        <w:rPr>
          <w:szCs w:val="28"/>
          <w:lang w:eastAsia="en-US"/>
        </w:rPr>
        <w:t>2</w:t>
      </w:r>
    </w:p>
    <w:p w:rsidR="003E3105" w:rsidRPr="005E6396" w:rsidRDefault="003E3105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3E3105" w:rsidRPr="005E6396" w:rsidRDefault="003E3105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4463A5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3E3105" w:rsidRPr="005E6396" w:rsidRDefault="003E3105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tbl>
      <w:tblPr>
        <w:tblW w:w="14718" w:type="dxa"/>
        <w:tblInd w:w="93" w:type="dxa"/>
        <w:tblLayout w:type="fixed"/>
        <w:tblLook w:val="04A0"/>
      </w:tblPr>
      <w:tblGrid>
        <w:gridCol w:w="960"/>
        <w:gridCol w:w="2174"/>
        <w:gridCol w:w="1559"/>
        <w:gridCol w:w="1701"/>
        <w:gridCol w:w="1134"/>
        <w:gridCol w:w="992"/>
        <w:gridCol w:w="142"/>
        <w:gridCol w:w="1134"/>
        <w:gridCol w:w="1701"/>
        <w:gridCol w:w="3221"/>
      </w:tblGrid>
      <w:tr w:rsidR="002A5FE1" w:rsidRPr="002A5FE1" w:rsidTr="002A5FE1">
        <w:trPr>
          <w:trHeight w:val="1425"/>
        </w:trPr>
        <w:tc>
          <w:tcPr>
            <w:tcW w:w="1471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A5FE1" w:rsidRDefault="002A5FE1" w:rsidP="004463A5">
            <w:pPr>
              <w:suppressAutoHyphens w:val="0"/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4463A5">
              <w:rPr>
                <w:b/>
                <w:color w:val="000000"/>
                <w:szCs w:val="28"/>
                <w:lang w:eastAsia="ru-RU"/>
              </w:rPr>
              <w:t xml:space="preserve">Сведения о показателях (индикаторах) </w:t>
            </w:r>
            <w:r w:rsidRPr="004463A5">
              <w:rPr>
                <w:b/>
                <w:color w:val="000000"/>
                <w:szCs w:val="28"/>
                <w:lang w:eastAsia="ru-RU"/>
              </w:rPr>
              <w:br/>
              <w:t xml:space="preserve">муниципальной программы (подпрограмм) </w:t>
            </w:r>
            <w:r w:rsidRPr="004463A5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  <w:p w:rsidR="004463A5" w:rsidRPr="004463A5" w:rsidRDefault="004463A5" w:rsidP="004463A5">
            <w:pPr>
              <w:suppressAutoHyphens w:val="0"/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</w:p>
        </w:tc>
      </w:tr>
      <w:tr w:rsidR="002A5FE1" w:rsidRPr="002A5FE1" w:rsidTr="006F2DD9">
        <w:trPr>
          <w:trHeight w:val="39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A5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 xml:space="preserve">№ </w:t>
            </w:r>
          </w:p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п/п</w:t>
            </w:r>
          </w:p>
        </w:tc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Единица измерения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Значения показателей (индикаторов)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A5FE1" w:rsidRPr="002A5FE1" w:rsidTr="006F2DD9">
        <w:trPr>
          <w:trHeight w:val="16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2A5FE1" w:rsidRDefault="002A5FE1" w:rsidP="002A5FE1">
            <w:pPr>
              <w:suppressAutoHyphens w:val="0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2A5FE1" w:rsidRDefault="002A5FE1" w:rsidP="002A5FE1">
            <w:pPr>
              <w:suppressAutoHyphens w:val="0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FE1" w:rsidRPr="002A5FE1" w:rsidRDefault="002A5FE1" w:rsidP="002A5FE1">
            <w:pPr>
              <w:suppressAutoHyphens w:val="0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на начало реализации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1-й год планового периода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2-й год планового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3-й год планового периода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(+ N, годы реализации программы)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Наименование программных мероприятий</w:t>
            </w:r>
          </w:p>
        </w:tc>
      </w:tr>
      <w:tr w:rsidR="002A5FE1" w:rsidRPr="002A5FE1" w:rsidTr="006F2DD9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9</w:t>
            </w:r>
          </w:p>
        </w:tc>
      </w:tr>
      <w:tr w:rsidR="002A5FE1" w:rsidRPr="002A5FE1" w:rsidTr="004463A5">
        <w:trPr>
          <w:trHeight w:val="930"/>
        </w:trPr>
        <w:tc>
          <w:tcPr>
            <w:tcW w:w="14718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5FE1" w:rsidRPr="002A5FE1" w:rsidRDefault="003465F3" w:rsidP="002A5FE1">
            <w:pPr>
              <w:suppressAutoHyphens w:val="0"/>
              <w:jc w:val="center"/>
              <w:rPr>
                <w:szCs w:val="28"/>
                <w:lang w:eastAsia="ru-RU"/>
              </w:rPr>
            </w:pPr>
            <w:hyperlink r:id="rId12" w:history="1">
              <w:r w:rsidR="002A5FE1" w:rsidRPr="002A5FE1">
                <w:rPr>
                  <w:lang w:eastAsia="ru-RU"/>
                </w:rPr>
                <w:t>муниципальная программа «Обеспечение безопасности дорожного движения на территории Александровского муниципального округа»</w:t>
              </w:r>
            </w:hyperlink>
          </w:p>
        </w:tc>
      </w:tr>
      <w:tr w:rsidR="002A5FE1" w:rsidRPr="002A5FE1" w:rsidTr="004463A5">
        <w:trPr>
          <w:trHeight w:val="11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Сокращение количества ДТП и снижение тяжести их последствий;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B75967" w:rsidRDefault="002A5FE1" w:rsidP="002A5FE1">
            <w:pPr>
              <w:suppressAutoHyphens w:val="0"/>
              <w:jc w:val="center"/>
              <w:rPr>
                <w:color w:val="000000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5864CA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5864CA">
              <w:rPr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5864CA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5864CA">
              <w:rPr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5864CA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5864CA">
              <w:rPr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5864CA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5864CA">
              <w:rPr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Выполнение работ по содержанию муниципальных автомобильных дорог общего пользования и искусственных сооружений на них</w:t>
            </w:r>
          </w:p>
        </w:tc>
      </w:tr>
      <w:tr w:rsidR="002A5FE1" w:rsidRPr="002A5FE1" w:rsidTr="004463A5">
        <w:trPr>
          <w:trHeight w:val="12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br/>
              <w:t xml:space="preserve">улучшение транспортно - эксплуатационных характеристик автомобильных дорог общего пользования местного значения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км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B75967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4C7CC3" w:rsidP="00B75967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8,823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B75967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6,950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>6</w:t>
            </w:r>
            <w:r w:rsidR="00B75967">
              <w:rPr>
                <w:color w:val="000000"/>
                <w:szCs w:val="28"/>
                <w:lang w:eastAsia="ru-RU"/>
              </w:rPr>
              <w:t>,950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B75967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20,850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FE1" w:rsidRPr="002A5FE1" w:rsidRDefault="002A5FE1" w:rsidP="002A5FE1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2A5FE1">
              <w:rPr>
                <w:color w:val="000000"/>
                <w:szCs w:val="28"/>
                <w:lang w:eastAsia="ru-RU"/>
              </w:rPr>
              <w:t xml:space="preserve">Ремонт автомобильных дорог на территории Александровского </w:t>
            </w:r>
            <w:r w:rsidR="00C50939" w:rsidRPr="002A5FE1">
              <w:rPr>
                <w:color w:val="000000"/>
                <w:szCs w:val="28"/>
                <w:lang w:eastAsia="ru-RU"/>
              </w:rPr>
              <w:t>муниципального</w:t>
            </w:r>
            <w:r w:rsidRPr="002A5FE1">
              <w:rPr>
                <w:color w:val="000000"/>
                <w:szCs w:val="28"/>
                <w:lang w:eastAsia="ru-RU"/>
              </w:rPr>
              <w:t xml:space="preserve"> округа </w:t>
            </w:r>
          </w:p>
        </w:tc>
      </w:tr>
    </w:tbl>
    <w:p w:rsidR="00C50939" w:rsidRDefault="00C50939" w:rsidP="004B18CC">
      <w:pPr>
        <w:spacing w:line="240" w:lineRule="exact"/>
        <w:jc w:val="center"/>
        <w:rPr>
          <w:b/>
          <w:szCs w:val="28"/>
        </w:rPr>
      </w:pPr>
    </w:p>
    <w:p w:rsidR="00C50939" w:rsidRPr="005E6396" w:rsidRDefault="00C50939" w:rsidP="004463A5">
      <w:pPr>
        <w:suppressAutoHyphens w:val="0"/>
        <w:ind w:left="10065"/>
        <w:rPr>
          <w:szCs w:val="28"/>
          <w:lang w:eastAsia="en-US"/>
        </w:rPr>
      </w:pPr>
      <w:r>
        <w:rPr>
          <w:b/>
          <w:szCs w:val="28"/>
        </w:rPr>
        <w:br w:type="page"/>
      </w:r>
      <w:r w:rsidR="004463A5">
        <w:rPr>
          <w:szCs w:val="28"/>
          <w:lang w:eastAsia="en-US"/>
        </w:rPr>
        <w:lastRenderedPageBreak/>
        <w:t xml:space="preserve">Приложение </w:t>
      </w:r>
      <w:r>
        <w:rPr>
          <w:szCs w:val="28"/>
          <w:lang w:eastAsia="en-US"/>
        </w:rPr>
        <w:t>3</w:t>
      </w:r>
    </w:p>
    <w:p w:rsidR="00C50939" w:rsidRPr="005E6396" w:rsidRDefault="00C50939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065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C50939" w:rsidRPr="005E6396" w:rsidRDefault="00C50939" w:rsidP="004463A5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065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B07742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627EBE" w:rsidRPr="00503824" w:rsidRDefault="00C50939" w:rsidP="00503824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065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tbl>
      <w:tblPr>
        <w:tblW w:w="15421" w:type="dxa"/>
        <w:tblInd w:w="93" w:type="dxa"/>
        <w:tblLook w:val="04A0"/>
      </w:tblPr>
      <w:tblGrid>
        <w:gridCol w:w="1149"/>
        <w:gridCol w:w="3544"/>
        <w:gridCol w:w="1471"/>
        <w:gridCol w:w="3065"/>
        <w:gridCol w:w="1701"/>
        <w:gridCol w:w="1851"/>
        <w:gridCol w:w="2640"/>
      </w:tblGrid>
      <w:tr w:rsidR="00C50939" w:rsidRPr="00C50939" w:rsidTr="00C50939">
        <w:trPr>
          <w:trHeight w:val="1560"/>
        </w:trPr>
        <w:tc>
          <w:tcPr>
            <w:tcW w:w="154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939" w:rsidRPr="00B07742" w:rsidRDefault="00C50939" w:rsidP="00B07742">
            <w:pPr>
              <w:suppressAutoHyphens w:val="0"/>
              <w:spacing w:line="280" w:lineRule="exact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B07742">
              <w:rPr>
                <w:b/>
                <w:color w:val="000000"/>
                <w:szCs w:val="28"/>
                <w:lang w:eastAsia="ru-RU"/>
              </w:rPr>
              <w:t xml:space="preserve">Сведения о порядке сбора информации и методике расчета </w:t>
            </w:r>
            <w:r w:rsidRPr="00B07742">
              <w:rPr>
                <w:b/>
                <w:color w:val="000000"/>
                <w:szCs w:val="28"/>
                <w:lang w:eastAsia="ru-RU"/>
              </w:rPr>
              <w:br/>
              <w:t xml:space="preserve">показателей (индикаторов) муниципальной программы </w:t>
            </w:r>
            <w:r w:rsidRPr="00B07742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C50939" w:rsidRPr="00C50939" w:rsidTr="00C50939">
        <w:trPr>
          <w:trHeight w:val="18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824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№ </w:t>
            </w:r>
          </w:p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Наименование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Единица</w:t>
            </w:r>
            <w:r w:rsidRPr="00C50939">
              <w:rPr>
                <w:color w:val="000000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Периодичность и сроки формирования фактического значения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Показатель (индикатор)</w:t>
            </w:r>
            <w:r w:rsidRPr="00C50939">
              <w:rPr>
                <w:color w:val="000000"/>
                <w:szCs w:val="28"/>
                <w:lang w:eastAsia="ru-RU"/>
              </w:rPr>
              <w:br/>
              <w:t>на дату/ за период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Формула (алгоритм) расчета фактического значения показателя</w:t>
            </w:r>
            <w:r w:rsidRPr="00C50939">
              <w:rPr>
                <w:color w:val="000000"/>
                <w:szCs w:val="28"/>
                <w:lang w:eastAsia="ru-RU"/>
              </w:rPr>
              <w:br/>
              <w:t>(индикатора)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Источник информации</w:t>
            </w:r>
          </w:p>
        </w:tc>
      </w:tr>
      <w:tr w:rsidR="00C50939" w:rsidRPr="00C50939" w:rsidTr="00B07742">
        <w:trPr>
          <w:trHeight w:val="37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7</w:t>
            </w:r>
          </w:p>
        </w:tc>
      </w:tr>
      <w:tr w:rsidR="00C50939" w:rsidRPr="00C50939" w:rsidTr="00503824">
        <w:trPr>
          <w:trHeight w:val="138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Сокращение количества ДТП и снижение тяжести их последствий;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B75967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шт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C50939">
              <w:rPr>
                <w:color w:val="000000"/>
                <w:sz w:val="26"/>
                <w:szCs w:val="26"/>
                <w:lang w:eastAsia="ru-RU"/>
              </w:rPr>
              <w:t>За календарный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на конец отчетного периода 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C50939" w:rsidRPr="00C50939" w:rsidTr="00B07742">
        <w:trPr>
          <w:trHeight w:val="204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улучшение транспортно - эксплуатационных характеристик автомобильных дорог общего пользования местного значения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км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jc w:val="center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За календарный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 xml:space="preserve">на конец отчетного периода 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939" w:rsidRPr="00C50939" w:rsidRDefault="00C50939" w:rsidP="00C50939">
            <w:pPr>
              <w:suppressAutoHyphens w:val="0"/>
              <w:rPr>
                <w:color w:val="000000"/>
                <w:szCs w:val="28"/>
                <w:lang w:eastAsia="ru-RU"/>
              </w:rPr>
            </w:pPr>
            <w:r w:rsidRPr="00C50939">
              <w:rPr>
                <w:color w:val="000000"/>
                <w:szCs w:val="28"/>
                <w:lang w:eastAsia="ru-RU"/>
              </w:rPr>
              <w:t> </w:t>
            </w:r>
          </w:p>
        </w:tc>
      </w:tr>
    </w:tbl>
    <w:p w:rsidR="00C50939" w:rsidRDefault="00C50939" w:rsidP="004B18CC">
      <w:pPr>
        <w:spacing w:line="240" w:lineRule="exact"/>
        <w:jc w:val="center"/>
        <w:rPr>
          <w:b/>
          <w:szCs w:val="28"/>
        </w:rPr>
      </w:pPr>
    </w:p>
    <w:p w:rsidR="00F31714" w:rsidRPr="005E6396" w:rsidRDefault="00C50939" w:rsidP="00B07742">
      <w:pPr>
        <w:suppressAutoHyphens w:val="0"/>
        <w:ind w:left="10206"/>
        <w:rPr>
          <w:szCs w:val="28"/>
          <w:lang w:eastAsia="en-US"/>
        </w:rPr>
      </w:pPr>
      <w:r>
        <w:rPr>
          <w:b/>
          <w:szCs w:val="28"/>
        </w:rPr>
        <w:br w:type="page"/>
      </w:r>
      <w:r w:rsidR="00B07742">
        <w:rPr>
          <w:szCs w:val="28"/>
          <w:lang w:eastAsia="en-US"/>
        </w:rPr>
        <w:lastRenderedPageBreak/>
        <w:t xml:space="preserve">Приложение </w:t>
      </w:r>
      <w:r w:rsidR="00F31714">
        <w:rPr>
          <w:szCs w:val="28"/>
          <w:lang w:eastAsia="en-US"/>
        </w:rPr>
        <w:t>4</w:t>
      </w:r>
    </w:p>
    <w:p w:rsidR="00F31714" w:rsidRPr="005E6396" w:rsidRDefault="00F31714" w:rsidP="00B07742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к муниципальной программе</w:t>
      </w:r>
    </w:p>
    <w:p w:rsidR="00F31714" w:rsidRPr="005E6396" w:rsidRDefault="00F31714" w:rsidP="00B07742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«</w:t>
      </w:r>
      <w:r>
        <w:rPr>
          <w:szCs w:val="28"/>
          <w:lang w:eastAsia="en-US"/>
        </w:rPr>
        <w:t>Обеспечение безопасност</w:t>
      </w:r>
      <w:r w:rsidR="00C31138">
        <w:rPr>
          <w:szCs w:val="28"/>
          <w:lang w:eastAsia="en-US"/>
        </w:rPr>
        <w:t>и</w:t>
      </w:r>
      <w:r w:rsidR="00B07742">
        <w:rPr>
          <w:szCs w:val="28"/>
          <w:lang w:eastAsia="en-US"/>
        </w:rPr>
        <w:br/>
      </w:r>
      <w:r>
        <w:rPr>
          <w:szCs w:val="28"/>
          <w:lang w:eastAsia="en-US"/>
        </w:rPr>
        <w:t xml:space="preserve">дорожного движения на </w:t>
      </w:r>
      <w:r>
        <w:rPr>
          <w:szCs w:val="28"/>
          <w:lang w:eastAsia="en-US"/>
        </w:rPr>
        <w:br/>
        <w:t xml:space="preserve">территории </w:t>
      </w:r>
      <w:r w:rsidRPr="005E6396">
        <w:rPr>
          <w:szCs w:val="28"/>
          <w:lang w:eastAsia="en-US"/>
        </w:rPr>
        <w:t>Александровског</w:t>
      </w:r>
      <w:r>
        <w:rPr>
          <w:szCs w:val="28"/>
          <w:lang w:eastAsia="en-US"/>
        </w:rPr>
        <w:t>о</w:t>
      </w:r>
    </w:p>
    <w:p w:rsidR="00F31714" w:rsidRPr="005E6396" w:rsidRDefault="00F31714" w:rsidP="00B07742">
      <w:pPr>
        <w:widowControl w:val="0"/>
        <w:suppressAutoHyphens w:val="0"/>
        <w:autoSpaceDE w:val="0"/>
        <w:autoSpaceDN w:val="0"/>
        <w:adjustRightInd w:val="0"/>
        <w:spacing w:line="240" w:lineRule="exact"/>
        <w:ind w:left="10206"/>
        <w:rPr>
          <w:szCs w:val="28"/>
          <w:lang w:eastAsia="en-US"/>
        </w:rPr>
      </w:pPr>
      <w:r w:rsidRPr="005E6396">
        <w:rPr>
          <w:szCs w:val="28"/>
          <w:lang w:eastAsia="en-US"/>
        </w:rPr>
        <w:t>муниципально</w:t>
      </w:r>
      <w:r>
        <w:rPr>
          <w:szCs w:val="28"/>
          <w:lang w:eastAsia="en-US"/>
        </w:rPr>
        <w:t>го</w:t>
      </w:r>
      <w:r w:rsidRPr="005E6396">
        <w:rPr>
          <w:szCs w:val="28"/>
          <w:lang w:eastAsia="en-US"/>
        </w:rPr>
        <w:t xml:space="preserve"> округ</w:t>
      </w:r>
      <w:r>
        <w:rPr>
          <w:szCs w:val="28"/>
          <w:lang w:eastAsia="en-US"/>
        </w:rPr>
        <w:t>а</w:t>
      </w:r>
      <w:r w:rsidRPr="005E6396">
        <w:rPr>
          <w:szCs w:val="28"/>
          <w:lang w:eastAsia="en-US"/>
        </w:rPr>
        <w:t>»</w:t>
      </w:r>
    </w:p>
    <w:tbl>
      <w:tblPr>
        <w:tblW w:w="14813" w:type="dxa"/>
        <w:tblInd w:w="93" w:type="dxa"/>
        <w:tblLook w:val="04A0"/>
      </w:tblPr>
      <w:tblGrid>
        <w:gridCol w:w="3500"/>
        <w:gridCol w:w="2327"/>
        <w:gridCol w:w="2126"/>
        <w:gridCol w:w="2552"/>
        <w:gridCol w:w="2551"/>
        <w:gridCol w:w="1757"/>
      </w:tblGrid>
      <w:tr w:rsidR="00F31714" w:rsidRPr="00F31714" w:rsidTr="00282D47">
        <w:trPr>
          <w:trHeight w:val="1410"/>
        </w:trPr>
        <w:tc>
          <w:tcPr>
            <w:tcW w:w="148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1714" w:rsidRPr="00B07742" w:rsidRDefault="00F31714" w:rsidP="00F31714">
            <w:pPr>
              <w:suppressAutoHyphens w:val="0"/>
              <w:jc w:val="center"/>
              <w:rPr>
                <w:b/>
                <w:color w:val="000000"/>
                <w:szCs w:val="28"/>
                <w:lang w:eastAsia="ru-RU"/>
              </w:rPr>
            </w:pPr>
            <w:r w:rsidRPr="00B07742">
              <w:rPr>
                <w:b/>
                <w:color w:val="000000"/>
                <w:szCs w:val="28"/>
                <w:lang w:eastAsia="ru-RU"/>
              </w:rPr>
              <w:t>Сводные финансовые затраты муниципальной программы</w:t>
            </w:r>
            <w:r w:rsidRPr="00B07742">
              <w:rPr>
                <w:b/>
                <w:color w:val="000000"/>
                <w:szCs w:val="28"/>
                <w:lang w:eastAsia="ru-RU"/>
              </w:rPr>
              <w:br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282D47" w:rsidRPr="00282D47" w:rsidTr="00282D47">
        <w:trPr>
          <w:trHeight w:val="60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Расходы на реализацию Программы, тыс. руб.</w:t>
            </w:r>
          </w:p>
        </w:tc>
      </w:tr>
      <w:tr w:rsidR="00282D47" w:rsidRPr="00282D47" w:rsidTr="00282D47">
        <w:trPr>
          <w:trHeight w:val="91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5C6A0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5C6A03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5C6A0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5C6A03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5C6A0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202</w:t>
            </w:r>
            <w:r w:rsidR="005C6A03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2D47" w:rsidRPr="00282D47" w:rsidTr="00282D47">
        <w:trPr>
          <w:trHeight w:val="75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F45CF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68 219,83939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F45CF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90 028,18766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F45CF" w:rsidP="00420FA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75 363,45542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1F45CF" w:rsidP="00D578A5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233 611,48247</w:t>
            </w:r>
          </w:p>
        </w:tc>
      </w:tr>
      <w:tr w:rsidR="00282D47" w:rsidRPr="00282D47" w:rsidTr="00282D47">
        <w:trPr>
          <w:trHeight w:val="39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26B3C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B3C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B3C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B3C" w:rsidRPr="00282D47" w:rsidRDefault="00226B3C" w:rsidP="00226B3C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20 624,26395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B3C" w:rsidRPr="00282D47" w:rsidRDefault="00226B3C" w:rsidP="00226B3C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21 410,1000</w:t>
            </w:r>
            <w:r w:rsidR="00835F26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B3C" w:rsidRPr="00282D47" w:rsidRDefault="00226B3C" w:rsidP="00226B3C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21 410,10000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B3C" w:rsidRPr="00282D47" w:rsidRDefault="00835F26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63 444,46395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835F26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47 595,57544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835F26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68 618,0876</w:t>
            </w:r>
            <w:r w:rsidR="00571A6A">
              <w:rPr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835F26" w:rsidP="0046260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53 953,35542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835F26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170 167,0185</w:t>
            </w:r>
            <w:r w:rsidR="00437216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82D47" w:rsidRPr="00282D47" w:rsidTr="00B07742">
        <w:trPr>
          <w:trHeight w:val="4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DC6B49" w:rsidRPr="00282D47" w:rsidTr="00B07742">
        <w:trPr>
          <w:trHeight w:val="49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Default="00DC6B49" w:rsidP="00282D47">
            <w:pPr>
              <w:suppressAutoHyphens w:val="0"/>
              <w:jc w:val="center"/>
              <w:rPr>
                <w:b/>
                <w:bCs/>
                <w:color w:val="1A1A1A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82D47">
              <w:rPr>
                <w:b/>
                <w:bCs/>
                <w:color w:val="1A1A1A"/>
                <w:sz w:val="24"/>
                <w:szCs w:val="24"/>
                <w:lang w:eastAsia="ru-RU"/>
              </w:rPr>
              <w:t>Выполнение работ по содержанию муниципальных автомобильных дорог общего пользования и искусственных сооружений на них»</w:t>
            </w:r>
          </w:p>
          <w:p w:rsidR="00B07742" w:rsidRPr="00282D47" w:rsidRDefault="00B07742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Pr="00282D47" w:rsidRDefault="00DC6B49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Pr="00282D47" w:rsidRDefault="00DC6B49" w:rsidP="00DC6B4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45 303,99050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Pr="00282D47" w:rsidRDefault="00DC6B49" w:rsidP="00DC6B4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44 312,3703</w:t>
            </w:r>
            <w:r w:rsidR="004B254D">
              <w:rPr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Pr="00282D47" w:rsidRDefault="00DC6B49" w:rsidP="00DC6B4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44 274,02842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B49" w:rsidRPr="00282D47" w:rsidRDefault="00DC6B49" w:rsidP="00DC6B49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133 890,38922</w:t>
            </w:r>
          </w:p>
        </w:tc>
      </w:tr>
      <w:tr w:rsidR="00282D47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60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61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71A6A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45 303,99050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B6A40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44 312,370</w:t>
            </w:r>
            <w:r w:rsidR="00E1669F">
              <w:rPr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4F7335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B6A40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44 274,028</w:t>
            </w:r>
            <w:r w:rsidR="00E1669F">
              <w:rPr>
                <w:b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DC6B49" w:rsidP="00E1669F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133 890,38922</w:t>
            </w:r>
          </w:p>
        </w:tc>
      </w:tr>
      <w:tr w:rsidR="00282D47" w:rsidRPr="00282D47" w:rsidTr="00B07742">
        <w:trPr>
          <w:trHeight w:val="70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55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между населенными пунктами Александровского муниципального округа.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4C7CC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16 099,33034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E1669F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18 007,067</w:t>
            </w:r>
            <w:r w:rsidR="00E1669F" w:rsidRPr="004C7CC3">
              <w:rPr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E1669F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18 007,067</w:t>
            </w:r>
            <w:r w:rsidR="00E1669F" w:rsidRPr="004C7CC3">
              <w:rPr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4C7CC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52 113,4651</w:t>
            </w:r>
            <w:r w:rsidR="004F7335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DD3005">
        <w:trPr>
          <w:trHeight w:val="427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4C7CC3" w:rsidP="005C6A0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16 099,33034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18 007,067</w:t>
            </w:r>
            <w:r w:rsidR="00E1669F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E1669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18 007,067</w:t>
            </w:r>
            <w:r w:rsidR="00E1669F">
              <w:rPr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4C7CC3" w:rsidP="00E1669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52 113,46510</w:t>
            </w:r>
          </w:p>
        </w:tc>
      </w:tr>
      <w:tr w:rsidR="00282D47" w:rsidRPr="00282D47" w:rsidTr="00DD3005">
        <w:trPr>
          <w:trHeight w:val="886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73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Александровского муниципального округа (г. Александровск, п. Лытвенский, п. Луньевка, п. Башмаки, п. Талый) и дорожных сооружений на них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4C7CC3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10</w:t>
            </w:r>
            <w:r w:rsidR="004C7CC3" w:rsidRPr="004C7CC3">
              <w:rPr>
                <w:b/>
                <w:color w:val="000000"/>
                <w:sz w:val="24"/>
                <w:szCs w:val="24"/>
                <w:lang w:eastAsia="ru-RU"/>
              </w:rPr>
              <w:t> 761,60583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10 562,84100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10 562,84100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4C7CC3" w:rsidRDefault="005C6A03" w:rsidP="004C7CC3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C7CC3">
              <w:rPr>
                <w:b/>
                <w:color w:val="000000"/>
                <w:sz w:val="24"/>
                <w:szCs w:val="24"/>
                <w:lang w:eastAsia="ru-RU"/>
              </w:rPr>
              <w:t>31</w:t>
            </w:r>
            <w:r w:rsidR="004C7CC3" w:rsidRPr="004C7CC3">
              <w:rPr>
                <w:b/>
                <w:color w:val="000000"/>
                <w:sz w:val="24"/>
                <w:szCs w:val="24"/>
                <w:lang w:eastAsia="ru-RU"/>
              </w:rPr>
              <w:t> 887,28783</w:t>
            </w:r>
          </w:p>
        </w:tc>
      </w:tr>
      <w:tr w:rsidR="00282D47" w:rsidRPr="00282D47" w:rsidTr="00282D47">
        <w:trPr>
          <w:trHeight w:val="79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7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DD3005">
        <w:trPr>
          <w:trHeight w:val="954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4C7CC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  <w:r w:rsidR="004C7CC3">
              <w:rPr>
                <w:color w:val="000000"/>
                <w:sz w:val="24"/>
                <w:szCs w:val="24"/>
                <w:lang w:eastAsia="ru-RU"/>
              </w:rPr>
              <w:t> 761,60583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10 562,84100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10 562,84100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4C7CC3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31</w:t>
            </w:r>
            <w:r w:rsidR="004C7CC3">
              <w:rPr>
                <w:color w:val="000000"/>
                <w:sz w:val="24"/>
                <w:szCs w:val="24"/>
                <w:lang w:eastAsia="ru-RU"/>
              </w:rPr>
              <w:t> 887,28783</w:t>
            </w:r>
          </w:p>
        </w:tc>
      </w:tr>
      <w:tr w:rsidR="00282D47" w:rsidRPr="00282D47" w:rsidTr="00B07742">
        <w:trPr>
          <w:trHeight w:val="99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87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общего пользования местного значения в границах 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lastRenderedPageBreak/>
              <w:t>отдельных населенных пунктов Александровского муниципального округа (р.п.Всеволодо-Вильва, п.Карьер Известняк, п.Ивакинский Карьер, с.Усть-Игум) и дорожных сооружений на них.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8 467,5091</w:t>
            </w:r>
            <w:r w:rsidR="004F7335">
              <w:rPr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5C6A0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7 225,43627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5C6A03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7 225,43627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22 918,38169</w:t>
            </w:r>
          </w:p>
        </w:tc>
      </w:tr>
      <w:tr w:rsidR="00282D47" w:rsidRPr="00282D47" w:rsidTr="00B07742">
        <w:trPr>
          <w:trHeight w:val="82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82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139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4C7CC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8 467,50915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7 225,43627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C6A0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7 225,43627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4C7CC3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22 918,38169</w:t>
            </w:r>
          </w:p>
        </w:tc>
      </w:tr>
      <w:tr w:rsidR="00282D47" w:rsidRPr="00282D47" w:rsidTr="00B07742">
        <w:trPr>
          <w:trHeight w:val="1264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139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Выполнение работ по содержанию автомобильных дорог общего пользования местного значения в границах отдельных населеных пунктов Александровского муниципального округа (р.п. Яйва, дер. Клестово,  п. Скопкортная,  п. Люзень,  с. Подслудное, д.Замельничная, д. Нижняя, д. Средняя и п. Камень) и дорожных сооружений на них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8 220,15994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565FE9" w:rsidP="006817C6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7 488,464</w:t>
            </w:r>
            <w:r w:rsidR="0046260B" w:rsidRPr="006817C6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6817C6" w:rsidRPr="006817C6">
              <w:rPr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565FE9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7 488,464</w:t>
            </w:r>
            <w:r w:rsidR="0046260B" w:rsidRPr="006817C6">
              <w:rPr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46260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23 197,08875</w:t>
            </w:r>
          </w:p>
        </w:tc>
      </w:tr>
      <w:tr w:rsidR="00282D47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559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6817C6" w:rsidP="006817C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8 220,15994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65FE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7 488,464</w:t>
            </w:r>
            <w:r w:rsidR="0046260B"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6817C6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565FE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7 488,464</w:t>
            </w:r>
            <w:r w:rsidR="0046260B">
              <w:rPr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6817C6" w:rsidP="005B6A4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23 197,08875</w:t>
            </w:r>
          </w:p>
        </w:tc>
      </w:tr>
      <w:tr w:rsidR="00282D47" w:rsidRPr="00282D47" w:rsidTr="00B07742">
        <w:trPr>
          <w:trHeight w:val="1927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B07742">
        <w:trPr>
          <w:trHeight w:val="46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6817C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Установка дорожных знаков </w:t>
            </w:r>
            <w:r w:rsidR="006817C6">
              <w:rPr>
                <w:color w:val="000000"/>
                <w:sz w:val="24"/>
                <w:szCs w:val="24"/>
                <w:lang w:eastAsia="ru-RU"/>
              </w:rPr>
              <w:t xml:space="preserve">на территории АМО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583,20626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072D18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628,12728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072D18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628,12728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1 839,46082</w:t>
            </w:r>
          </w:p>
        </w:tc>
      </w:tr>
      <w:tr w:rsidR="00282D47" w:rsidRPr="00282D47" w:rsidTr="00B07742">
        <w:trPr>
          <w:trHeight w:val="46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4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4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6817C6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583,20626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628,12728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628,12728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6817C6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1 839,46082</w:t>
            </w:r>
          </w:p>
        </w:tc>
      </w:tr>
      <w:tr w:rsidR="00282D47" w:rsidRPr="00282D47" w:rsidTr="00282D47">
        <w:trPr>
          <w:trHeight w:val="46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40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Работы по углубление водопропускных труб в р.п. Яйва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072D18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26 832,11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282D4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282D4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6817C6" w:rsidRDefault="00072D18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26,83211</w:t>
            </w:r>
          </w:p>
        </w:tc>
      </w:tr>
      <w:tr w:rsidR="00282D47" w:rsidRPr="00282D47" w:rsidTr="00282D47">
        <w:trPr>
          <w:trHeight w:val="61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48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282D47" w:rsidRPr="00282D47" w:rsidTr="00282D47">
        <w:trPr>
          <w:trHeight w:val="51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26,83211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072D18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26,83211</w:t>
            </w:r>
          </w:p>
        </w:tc>
      </w:tr>
      <w:tr w:rsidR="00282D47" w:rsidRPr="00282D47" w:rsidTr="00282D47">
        <w:trPr>
          <w:trHeight w:val="36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D47" w:rsidRPr="00282D47" w:rsidRDefault="00282D4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AD5A34">
        <w:trPr>
          <w:trHeight w:val="411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6817C6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Обустройство пешеходных переходов на территории  АМО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6817C6" w:rsidRDefault="006817C6" w:rsidP="00AD5A34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99,93925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Pr="006817C6" w:rsidRDefault="00AD5A34" w:rsidP="00AD5A34">
            <w:pPr>
              <w:jc w:val="center"/>
              <w:rPr>
                <w:b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Pr="006817C6" w:rsidRDefault="00AD5A34" w:rsidP="00AD5A34">
            <w:pPr>
              <w:jc w:val="center"/>
              <w:rPr>
                <w:b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Pr="006817C6" w:rsidRDefault="006817C6" w:rsidP="00AD5A34">
            <w:pPr>
              <w:jc w:val="center"/>
              <w:rPr>
                <w:b/>
              </w:rPr>
            </w:pPr>
            <w:r w:rsidRPr="006817C6">
              <w:rPr>
                <w:b/>
                <w:color w:val="000000"/>
                <w:sz w:val="24"/>
                <w:szCs w:val="24"/>
                <w:lang w:eastAsia="ru-RU"/>
              </w:rPr>
              <w:t>99,93925</w:t>
            </w:r>
          </w:p>
        </w:tc>
      </w:tr>
      <w:tr w:rsidR="00AD5A34" w:rsidRPr="00282D47" w:rsidTr="00AD5A34">
        <w:trPr>
          <w:trHeight w:val="267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AD5A34">
        <w:trPr>
          <w:trHeight w:val="433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D86EF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AD5A34">
        <w:trPr>
          <w:trHeight w:val="423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6817C6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99,93925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6817C6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99,93925</w:t>
            </w:r>
          </w:p>
        </w:tc>
      </w:tr>
      <w:tr w:rsidR="00AD5A34" w:rsidRPr="00282D47" w:rsidTr="00B07742">
        <w:trPr>
          <w:trHeight w:val="248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17C7E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17C7E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17C7E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17C7E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B07742">
        <w:trPr>
          <w:trHeight w:val="412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Проведение диагностики и обследования автомобильных дорог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47651B" w:rsidRDefault="0047651B" w:rsidP="00AD5A34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1 045,40762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47651B" w:rsidRDefault="00AD5A34" w:rsidP="00AD5A34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400,43395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47651B" w:rsidRDefault="00AD5A34" w:rsidP="00AD5A34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362,09206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47651B" w:rsidRDefault="0047651B" w:rsidP="00AD5A34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1 807,93363</w:t>
            </w:r>
          </w:p>
        </w:tc>
      </w:tr>
      <w:tr w:rsidR="00AD5A34" w:rsidRPr="00282D47" w:rsidTr="00B07742">
        <w:trPr>
          <w:trHeight w:val="351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B07742">
        <w:trPr>
          <w:trHeight w:val="329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EA297B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AD5A34" w:rsidRPr="00282D47" w:rsidTr="00B07742">
        <w:trPr>
          <w:trHeight w:val="349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1 045,40762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400,43395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362,09206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1 807,93363</w:t>
            </w:r>
          </w:p>
        </w:tc>
      </w:tr>
      <w:tr w:rsidR="00AD5A34" w:rsidRPr="00282D47" w:rsidTr="00B07742">
        <w:trPr>
          <w:trHeight w:val="289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A34" w:rsidRPr="00282D47" w:rsidRDefault="00AD5A34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A34" w:rsidRPr="00282D47" w:rsidRDefault="00AD5A34" w:rsidP="00AD5A34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Внебюджетные </w:t>
            </w:r>
            <w:r w:rsidRPr="00282D47">
              <w:rPr>
                <w:color w:val="000000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CE6036">
              <w:rPr>
                <w:color w:val="000000"/>
                <w:sz w:val="24"/>
                <w:szCs w:val="24"/>
                <w:lang w:eastAsia="ru-RU"/>
              </w:rPr>
              <w:lastRenderedPageBreak/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CE603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CE603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A34" w:rsidRDefault="00AD5A34" w:rsidP="00AD5A34">
            <w:pPr>
              <w:jc w:val="center"/>
            </w:pPr>
            <w:r w:rsidRPr="00CE6036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B07742">
        <w:trPr>
          <w:trHeight w:val="36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F65187" w:rsidRDefault="00F65187" w:rsidP="00031E1B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65187">
              <w:rPr>
                <w:b/>
                <w:sz w:val="24"/>
                <w:szCs w:val="24"/>
                <w:lang w:eastAsia="ru-RU"/>
              </w:rPr>
              <w:lastRenderedPageBreak/>
              <w:t>Разработка проектно-сметной документации на капитальный ремонт мостовых сооружений на территории АМО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031E1B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031E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031E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21 926,81735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031E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7 300,42700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7240B7" w:rsidP="004765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29</w:t>
            </w:r>
            <w:r w:rsidR="0047651B">
              <w:rPr>
                <w:b/>
                <w:color w:val="000000"/>
                <w:sz w:val="24"/>
                <w:szCs w:val="24"/>
                <w:lang w:eastAsia="ru-RU"/>
              </w:rPr>
              <w:t> 227,24435</w:t>
            </w:r>
          </w:p>
        </w:tc>
      </w:tr>
      <w:tr w:rsidR="00F65187" w:rsidRPr="00282D47" w:rsidTr="00031E1B">
        <w:trPr>
          <w:trHeight w:val="36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031E1B">
        <w:trPr>
          <w:trHeight w:val="36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031E1B">
        <w:trPr>
          <w:trHeight w:val="36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F65187">
              <w:rPr>
                <w:b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21 926,81735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6817C6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7 300,427000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F65187" w:rsidRDefault="007240B7" w:rsidP="004765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29</w:t>
            </w:r>
            <w:r w:rsidR="0047651B">
              <w:rPr>
                <w:b/>
                <w:color w:val="000000"/>
                <w:sz w:val="24"/>
                <w:szCs w:val="24"/>
                <w:lang w:eastAsia="ru-RU"/>
              </w:rPr>
              <w:t> 227,24435</w:t>
            </w:r>
          </w:p>
        </w:tc>
      </w:tr>
      <w:tr w:rsidR="00F65187" w:rsidRPr="00282D47" w:rsidTr="00031E1B">
        <w:trPr>
          <w:trHeight w:val="360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«Ремонт автомобильных дорог общего пользования и искусственных сооружений на них»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22 915,84889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23 789,0000</w:t>
            </w:r>
            <w:r w:rsidR="00835F26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23 789,00000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70 493,848</w:t>
            </w:r>
            <w:r w:rsidR="00835F26">
              <w:rPr>
                <w:b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1F45CF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20 624,26395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901928" w:rsidP="00226B3C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="00226B3C">
              <w:rPr>
                <w:b/>
                <w:bCs/>
                <w:color w:val="000000"/>
                <w:sz w:val="24"/>
                <w:szCs w:val="24"/>
                <w:lang w:eastAsia="ru-RU"/>
              </w:rPr>
              <w:t> 410,10000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21 410,10000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63 444,46395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2 291,58494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F26" w:rsidRPr="00282D47" w:rsidRDefault="007240B7" w:rsidP="00835F2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2 378,9000</w:t>
            </w:r>
            <w:r w:rsidR="00835F26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901928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2 3</w:t>
            </w:r>
            <w:r w:rsidR="007240B7">
              <w:rPr>
                <w:b/>
                <w:bCs/>
                <w:color w:val="000000"/>
                <w:sz w:val="24"/>
                <w:szCs w:val="24"/>
                <w:lang w:eastAsia="ru-RU"/>
              </w:rPr>
              <w:t>78,90000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226B3C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7 049,38495</w:t>
            </w:r>
          </w:p>
        </w:tc>
      </w:tr>
      <w:tr w:rsidR="00F65187" w:rsidRPr="00282D47" w:rsidTr="00282D47">
        <w:trPr>
          <w:trHeight w:val="42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042DA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Ремонт автомобильной дороги по ул. </w:t>
            </w:r>
            <w:r w:rsidR="00042DA7">
              <w:rPr>
                <w:color w:val="000000"/>
                <w:sz w:val="24"/>
                <w:szCs w:val="24"/>
                <w:lang w:eastAsia="ru-RU"/>
              </w:rPr>
              <w:t>Габова в р.п, Всеволодо-Вильва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47651B" w:rsidRDefault="0047651B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8 522,02103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47651B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47651B" w:rsidRDefault="00F65187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47651B" w:rsidRDefault="0047651B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8 522,02103</w:t>
            </w:r>
          </w:p>
        </w:tc>
      </w:tr>
      <w:tr w:rsidR="00F65187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47651B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7 669,81891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7 669,818,91</w:t>
            </w:r>
          </w:p>
        </w:tc>
      </w:tr>
      <w:tr w:rsidR="0047651B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852,20212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852,20212</w:t>
            </w:r>
          </w:p>
        </w:tc>
      </w:tr>
      <w:tr w:rsidR="00F65187" w:rsidRPr="00282D47" w:rsidTr="00B07742">
        <w:trPr>
          <w:trHeight w:val="36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47651B" w:rsidRPr="00282D47" w:rsidTr="00B07742">
        <w:trPr>
          <w:trHeight w:val="693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47651B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Ремонт автомобильной дороги по ул. Красина от ул. Ким до ул. Ленина в г. Александровске</w:t>
            </w:r>
          </w:p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Pr="00282D47" w:rsidRDefault="00B07742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1 331,24861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47651B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47651B">
              <w:rPr>
                <w:b/>
                <w:color w:val="000000"/>
                <w:sz w:val="24"/>
                <w:szCs w:val="24"/>
                <w:lang w:eastAsia="ru-RU"/>
              </w:rPr>
              <w:t>1 331,24861</w:t>
            </w:r>
          </w:p>
        </w:tc>
      </w:tr>
      <w:tr w:rsidR="0047651B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47651B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1 198,12374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1 198,12374</w:t>
            </w:r>
          </w:p>
        </w:tc>
      </w:tr>
      <w:tr w:rsidR="0047651B" w:rsidRPr="00282D47" w:rsidTr="00B07742">
        <w:trPr>
          <w:trHeight w:val="37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133,12487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133,12487</w:t>
            </w:r>
          </w:p>
        </w:tc>
      </w:tr>
      <w:tr w:rsidR="00F65187" w:rsidRPr="00282D47" w:rsidTr="00B07742">
        <w:trPr>
          <w:trHeight w:val="93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187" w:rsidRPr="00282D47" w:rsidRDefault="00F6518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47651B" w:rsidRPr="00282D47" w:rsidTr="00B07742">
        <w:trPr>
          <w:trHeight w:val="375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7240B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lastRenderedPageBreak/>
              <w:t>Ремонт участка автомобильной дороги Яйва - п. Скопкортная - п. Чикман км 00</w:t>
            </w:r>
            <w:r>
              <w:rPr>
                <w:color w:val="000000"/>
                <w:sz w:val="24"/>
                <w:szCs w:val="24"/>
                <w:lang w:eastAsia="ru-RU"/>
              </w:rPr>
              <w:t>7+693-км 013+613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7240B7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7240B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47651B">
              <w:rPr>
                <w:b/>
                <w:sz w:val="24"/>
                <w:szCs w:val="24"/>
                <w:lang w:eastAsia="ru-RU"/>
              </w:rPr>
              <w:t>8 811,59161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7240B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47651B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7240B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47651B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47651B" w:rsidRDefault="0047651B" w:rsidP="0047651B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47651B">
              <w:rPr>
                <w:b/>
                <w:sz w:val="24"/>
                <w:szCs w:val="24"/>
                <w:lang w:eastAsia="ru-RU"/>
              </w:rPr>
              <w:t>8 811,59161</w:t>
            </w:r>
          </w:p>
        </w:tc>
      </w:tr>
      <w:tr w:rsidR="0047651B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47651B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7 930,43244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7 930,43244</w:t>
            </w:r>
          </w:p>
        </w:tc>
      </w:tr>
      <w:tr w:rsidR="0047651B" w:rsidRPr="00282D47" w:rsidTr="00282D47">
        <w:trPr>
          <w:trHeight w:val="375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881,15917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51B" w:rsidRPr="00282D47" w:rsidRDefault="0047651B" w:rsidP="0047651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881,15917</w:t>
            </w:r>
          </w:p>
        </w:tc>
      </w:tr>
      <w:tr w:rsidR="007240B7" w:rsidRPr="00282D47" w:rsidTr="00282D47">
        <w:trPr>
          <w:trHeight w:val="750"/>
        </w:trPr>
        <w:tc>
          <w:tcPr>
            <w:tcW w:w="3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B7" w:rsidRPr="00282D47" w:rsidRDefault="007240B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B0799B" w:rsidRPr="00282D47" w:rsidTr="00B07742">
        <w:trPr>
          <w:trHeight w:val="542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99B" w:rsidRPr="00282D47" w:rsidRDefault="00B0799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Ремонт автомобильной дороги по ул. Розы Люксембург (от д. 24 по ул. Лоскутова до д. № 21)</w:t>
            </w:r>
            <w:r w:rsidR="0062661A">
              <w:rPr>
                <w:color w:val="000000"/>
                <w:sz w:val="24"/>
                <w:szCs w:val="24"/>
                <w:lang w:eastAsia="ru-RU"/>
              </w:rPr>
              <w:t xml:space="preserve">  в р.п. Всеволодо-Вильва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B0799B" w:rsidP="00B0799B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664650" w:rsidRDefault="00664650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994,98768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664650" w:rsidRDefault="00664650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664650" w:rsidRDefault="00664650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664650" w:rsidRDefault="00664650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994,98768</w:t>
            </w:r>
          </w:p>
        </w:tc>
      </w:tr>
      <w:tr w:rsidR="00B0799B" w:rsidRPr="00282D47" w:rsidTr="0047651B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99B" w:rsidRPr="00282D47" w:rsidRDefault="00B0799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B0799B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664650" w:rsidRPr="00282D47" w:rsidTr="00B07742">
        <w:trPr>
          <w:trHeight w:val="646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895,48890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895,48890</w:t>
            </w:r>
          </w:p>
        </w:tc>
      </w:tr>
      <w:tr w:rsidR="00664650" w:rsidRPr="00282D47" w:rsidTr="0047651B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99,49878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99,49878</w:t>
            </w:r>
          </w:p>
        </w:tc>
      </w:tr>
      <w:tr w:rsidR="00B0799B" w:rsidRPr="00282D47" w:rsidTr="00B07742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99B" w:rsidRPr="00282D47" w:rsidRDefault="00B0799B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B0799B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99B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742" w:rsidRDefault="00B07742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Default="00B07742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664650" w:rsidRDefault="00664650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Ремонт участка автомобильной дороги Яйва - п. Скопкортная - п. Чикман км 00</w:t>
            </w:r>
            <w:r>
              <w:rPr>
                <w:color w:val="000000"/>
                <w:sz w:val="24"/>
                <w:szCs w:val="24"/>
                <w:lang w:eastAsia="ru-RU"/>
              </w:rPr>
              <w:t>5+893-км 007+693</w:t>
            </w:r>
          </w:p>
          <w:p w:rsidR="00B07742" w:rsidRDefault="00B07742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B07742" w:rsidRPr="00282D47" w:rsidRDefault="00B07742" w:rsidP="00664650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lastRenderedPageBreak/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664650" w:rsidRDefault="00664650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3 225,99996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664650" w:rsidRDefault="00664650" w:rsidP="00664650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664650" w:rsidRDefault="00664650" w:rsidP="00664650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664650" w:rsidRDefault="00664650" w:rsidP="00664650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664650">
              <w:rPr>
                <w:b/>
                <w:sz w:val="24"/>
                <w:szCs w:val="24"/>
                <w:lang w:eastAsia="ru-RU"/>
              </w:rPr>
              <w:t>3 225,99996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AB1DF4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2 930</w:t>
            </w:r>
            <w:r w:rsidR="00664650">
              <w:rPr>
                <w:sz w:val="24"/>
                <w:szCs w:val="24"/>
                <w:lang w:eastAsia="ru-RU"/>
              </w:rPr>
              <w:t>,39996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AB1DF4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2 93</w:t>
            </w:r>
            <w:r w:rsidR="00664650">
              <w:rPr>
                <w:sz w:val="24"/>
                <w:szCs w:val="24"/>
                <w:lang w:eastAsia="ru-RU"/>
              </w:rPr>
              <w:t>0,39996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325,60000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325,60000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66465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B772C7" w:rsidRPr="00282D47" w:rsidTr="0047651B">
        <w:trPr>
          <w:trHeight w:val="75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Ремонт автомобильной дороги по ул. Лытвенская (от ул. Братьев Давыдовых до ул. Гайдара) в г. Александровске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B772C7" w:rsidRDefault="00B772C7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772C7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B772C7" w:rsidRDefault="00B772C7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772C7">
              <w:rPr>
                <w:b/>
                <w:sz w:val="24"/>
                <w:szCs w:val="24"/>
                <w:lang w:eastAsia="ru-RU"/>
              </w:rPr>
              <w:t>3 388,09977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B772C7" w:rsidRDefault="00B772C7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772C7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B772C7" w:rsidRDefault="00B772C7" w:rsidP="00B772C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772C7">
              <w:rPr>
                <w:b/>
                <w:sz w:val="24"/>
                <w:szCs w:val="24"/>
                <w:lang w:eastAsia="ru-RU"/>
              </w:rPr>
              <w:t>3 388,09977</w:t>
            </w:r>
          </w:p>
        </w:tc>
      </w:tr>
      <w:tr w:rsidR="00B772C7" w:rsidRPr="00282D47" w:rsidTr="0047651B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B772C7" w:rsidRPr="00282D47" w:rsidTr="0047651B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3 049,28979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3 049,28979</w:t>
            </w:r>
          </w:p>
        </w:tc>
      </w:tr>
      <w:tr w:rsidR="00B772C7" w:rsidRPr="00282D47" w:rsidTr="0047651B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338,80998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338,80998</w:t>
            </w:r>
          </w:p>
        </w:tc>
      </w:tr>
      <w:tr w:rsidR="00B772C7" w:rsidRPr="00282D47" w:rsidTr="00B07742">
        <w:trPr>
          <w:trHeight w:val="750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B772C7" w:rsidP="00B772C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Ремонт автомобильной дороги по ул. Гайдара (от ул. Лытвенская до ул. 3 Интернационала) в г. Александровске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CC3C49" w:rsidRDefault="00CC3C49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CC3C49" w:rsidRDefault="00CC3C49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6 837,23357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CC3C49" w:rsidRDefault="00CC3C49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CC3C49" w:rsidRDefault="00CC3C49" w:rsidP="00282D4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6 837,23357</w:t>
            </w:r>
          </w:p>
        </w:tc>
      </w:tr>
      <w:tr w:rsidR="00664650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6 153,51021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6 153,51021</w:t>
            </w:r>
          </w:p>
        </w:tc>
      </w:tr>
      <w:tr w:rsidR="00CC3C49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683,72336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683,72336</w:t>
            </w:r>
          </w:p>
        </w:tc>
      </w:tr>
      <w:tr w:rsidR="00B772C7" w:rsidRPr="00282D47" w:rsidTr="00B07742">
        <w:trPr>
          <w:trHeight w:val="75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0799B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282D4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2C7" w:rsidRPr="00282D47" w:rsidRDefault="00B772C7" w:rsidP="00B772C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lastRenderedPageBreak/>
              <w:t>Ремонт участка автомобильной дороги Яйва - п. Скопкортная - п. Чикман км 00</w:t>
            </w:r>
            <w:r>
              <w:rPr>
                <w:color w:val="000000"/>
                <w:sz w:val="24"/>
                <w:szCs w:val="24"/>
                <w:lang w:eastAsia="ru-RU"/>
              </w:rPr>
              <w:t>2+100-км 005+893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7 567,97418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7 567,97418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6 811,17676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6 811,17676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756,79742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756,79742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 xml:space="preserve">Ремонт участка автомобильной дороги </w:t>
            </w:r>
            <w:r>
              <w:rPr>
                <w:color w:val="000000"/>
                <w:sz w:val="24"/>
                <w:szCs w:val="24"/>
                <w:lang w:eastAsia="ru-RU"/>
              </w:rPr>
              <w:t>«Кунгур-Сликамск»-Луньевка км000+000-км001+440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5 995,69248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C3C49">
              <w:rPr>
                <w:b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5 995,69248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5 396,12323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5 396,12323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599,56925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599,56925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Нераспределенный остаток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C3C49">
              <w:rPr>
                <w:b/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4C1290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C3C49">
              <w:rPr>
                <w:b/>
                <w:color w:val="000000"/>
                <w:sz w:val="24"/>
                <w:szCs w:val="24"/>
                <w:lang w:eastAsia="ru-RU"/>
              </w:rPr>
              <w:t>0,00001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282D47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C3C49">
              <w:rPr>
                <w:b/>
                <w:color w:val="000000"/>
                <w:sz w:val="24"/>
                <w:szCs w:val="24"/>
                <w:lang w:eastAsia="ru-RU"/>
              </w:rPr>
              <w:t xml:space="preserve">23 789,00000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CC3C49" w:rsidRDefault="00CC3C49" w:rsidP="00CC3C49">
            <w:pPr>
              <w:suppressAutoHyphens w:val="0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C3C49">
              <w:rPr>
                <w:b/>
                <w:color w:val="000000"/>
                <w:sz w:val="24"/>
                <w:szCs w:val="24"/>
                <w:lang w:eastAsia="ru-RU"/>
              </w:rPr>
              <w:t xml:space="preserve">23 789,00000 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4C129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0,00001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4C129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21 410,10000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21 410,10000</w:t>
            </w:r>
          </w:p>
        </w:tc>
      </w:tr>
      <w:tr w:rsidR="00CC3C49" w:rsidRPr="00282D47" w:rsidTr="00B07742">
        <w:trPr>
          <w:trHeight w:val="51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2 378,90000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49" w:rsidRPr="00282D47" w:rsidRDefault="00CC3C49" w:rsidP="00CC3C49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2 378,90000</w:t>
            </w:r>
          </w:p>
        </w:tc>
      </w:tr>
      <w:tr w:rsidR="00664650" w:rsidRPr="00282D47" w:rsidTr="00B07742">
        <w:trPr>
          <w:trHeight w:val="510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650" w:rsidRPr="00282D47" w:rsidRDefault="00664650" w:rsidP="00282D47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2D47">
              <w:rPr>
                <w:color w:val="000000"/>
                <w:sz w:val="24"/>
                <w:szCs w:val="24"/>
                <w:lang w:eastAsia="ru-RU"/>
              </w:rPr>
              <w:t>0,00000</w:t>
            </w:r>
          </w:p>
        </w:tc>
      </w:tr>
    </w:tbl>
    <w:p w:rsidR="006F2DD9" w:rsidRDefault="006F2DD9">
      <w:pPr>
        <w:suppressAutoHyphens w:val="0"/>
        <w:rPr>
          <w:b/>
          <w:szCs w:val="28"/>
        </w:rPr>
      </w:pPr>
    </w:p>
    <w:p w:rsidR="006F2DD9" w:rsidRDefault="006F2DD9" w:rsidP="004B18CC">
      <w:pPr>
        <w:spacing w:line="240" w:lineRule="exact"/>
        <w:jc w:val="center"/>
        <w:rPr>
          <w:b/>
          <w:szCs w:val="28"/>
        </w:rPr>
        <w:sectPr w:rsidR="006F2DD9" w:rsidSect="00503824">
          <w:headerReference w:type="default" r:id="rId13"/>
          <w:footerReference w:type="default" r:id="rId14"/>
          <w:pgSz w:w="16838" w:h="11906" w:orient="landscape" w:code="9"/>
          <w:pgMar w:top="1418" w:right="1134" w:bottom="851" w:left="1134" w:header="720" w:footer="482" w:gutter="0"/>
          <w:cols w:space="708"/>
          <w:titlePg/>
          <w:docGrid w:linePitch="360"/>
        </w:sectPr>
      </w:pPr>
    </w:p>
    <w:p w:rsidR="00C50939" w:rsidRPr="00147FD8" w:rsidRDefault="00C50939" w:rsidP="004B18CC">
      <w:pPr>
        <w:spacing w:line="240" w:lineRule="exact"/>
        <w:jc w:val="center"/>
        <w:rPr>
          <w:b/>
          <w:szCs w:val="28"/>
        </w:rPr>
      </w:pPr>
    </w:p>
    <w:p w:rsidR="00CB562F" w:rsidRDefault="00D640EB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044BA">
        <w:rPr>
          <w:rFonts w:ascii="Times New Roman" w:hAnsi="Times New Roman" w:cs="Times New Roman"/>
          <w:sz w:val="28"/>
          <w:szCs w:val="28"/>
        </w:rPr>
        <w:t>Рассылается: дело</w:t>
      </w:r>
      <w:r>
        <w:rPr>
          <w:rFonts w:ascii="Times New Roman" w:hAnsi="Times New Roman" w:cs="Times New Roman"/>
          <w:sz w:val="28"/>
          <w:szCs w:val="28"/>
        </w:rPr>
        <w:t xml:space="preserve">, отдел </w:t>
      </w:r>
      <w:r w:rsidR="006F2DD9">
        <w:rPr>
          <w:rFonts w:ascii="Times New Roman" w:hAnsi="Times New Roman" w:cs="Times New Roman"/>
          <w:sz w:val="28"/>
          <w:szCs w:val="28"/>
        </w:rPr>
        <w:t>транспорта</w:t>
      </w:r>
      <w:r>
        <w:rPr>
          <w:rFonts w:ascii="Times New Roman" w:hAnsi="Times New Roman" w:cs="Times New Roman"/>
          <w:sz w:val="28"/>
          <w:szCs w:val="28"/>
        </w:rPr>
        <w:t>, фин</w:t>
      </w:r>
      <w:r w:rsidRPr="00F044BA">
        <w:rPr>
          <w:rFonts w:ascii="Times New Roman" w:hAnsi="Times New Roman" w:cs="Times New Roman"/>
          <w:sz w:val="28"/>
          <w:szCs w:val="28"/>
        </w:rPr>
        <w:t>управление, сайт, прокуратура</w:t>
      </w:r>
    </w:p>
    <w:p w:rsidR="00B07742" w:rsidRDefault="00B07742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07742" w:rsidRPr="00043DE3" w:rsidRDefault="00B07742" w:rsidP="00043DE3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07742" w:rsidRPr="00043DE3" w:rsidSect="006F2DD9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CAD" w:rsidRDefault="00A43CAD">
      <w:r>
        <w:separator/>
      </w:r>
    </w:p>
  </w:endnote>
  <w:endnote w:type="continuationSeparator" w:id="0">
    <w:p w:rsidR="00A43CAD" w:rsidRDefault="00A43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24" w:rsidRPr="00503824" w:rsidRDefault="00503824">
    <w:pPr>
      <w:pStyle w:val="ab"/>
      <w:rPr>
        <w:sz w:val="20"/>
      </w:rPr>
    </w:pPr>
    <w:r w:rsidRPr="00503824">
      <w:rPr>
        <w:sz w:val="20"/>
      </w:rPr>
      <w:t>12971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24" w:rsidRPr="00503824" w:rsidRDefault="00503824">
    <w:pPr>
      <w:pStyle w:val="ab"/>
      <w:rPr>
        <w:sz w:val="20"/>
      </w:rPr>
    </w:pPr>
    <w:r w:rsidRPr="00503824">
      <w:rPr>
        <w:sz w:val="20"/>
      </w:rPr>
      <w:t>12971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49" w:rsidRPr="00503824" w:rsidRDefault="00503824" w:rsidP="0045280B">
    <w:pPr>
      <w:pStyle w:val="ab"/>
      <w:rPr>
        <w:sz w:val="20"/>
      </w:rPr>
    </w:pPr>
    <w:r w:rsidRPr="00503824">
      <w:rPr>
        <w:sz w:val="20"/>
      </w:rPr>
      <w:t>12971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CAD" w:rsidRDefault="00A43CAD">
      <w:r>
        <w:separator/>
      </w:r>
    </w:p>
  </w:footnote>
  <w:footnote w:type="continuationSeparator" w:id="0">
    <w:p w:rsidR="00A43CAD" w:rsidRDefault="00A43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49" w:rsidRPr="004463A5" w:rsidRDefault="004463A5" w:rsidP="004463A5">
    <w:pPr>
      <w:pStyle w:val="a9"/>
      <w:jc w:val="center"/>
    </w:pPr>
    <w:fldSimple w:instr=" PAGE   \* MERGEFORMAT ">
      <w:r w:rsidR="0061314E">
        <w:rPr>
          <w:noProof/>
        </w:rPr>
        <w:t>1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A5" w:rsidRDefault="004463A5" w:rsidP="004463A5">
    <w:pPr>
      <w:pStyle w:val="a9"/>
      <w:jc w:val="center"/>
    </w:pPr>
    <w:fldSimple w:instr=" PAGE   \* MERGEFORMAT ">
      <w:r w:rsidR="0061314E">
        <w:rPr>
          <w:noProof/>
        </w:rPr>
        <w:t>27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49" w:rsidRDefault="004463A5" w:rsidP="004463A5">
    <w:pPr>
      <w:pStyle w:val="a9"/>
      <w:jc w:val="center"/>
    </w:pPr>
    <w:fldSimple w:instr=" PAGE   \* MERGEFORMAT ">
      <w:r w:rsidR="0061314E">
        <w:rPr>
          <w:noProof/>
        </w:rPr>
        <w:t>26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17B47F66"/>
    <w:multiLevelType w:val="hybridMultilevel"/>
    <w:tmpl w:val="C4DCB738"/>
    <w:lvl w:ilvl="0" w:tplc="6C2A1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F6457BE"/>
    <w:multiLevelType w:val="hybridMultilevel"/>
    <w:tmpl w:val="2BC0EC38"/>
    <w:lvl w:ilvl="0" w:tplc="0D62C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17545"/>
    <w:multiLevelType w:val="hybridMultilevel"/>
    <w:tmpl w:val="EA4E4854"/>
    <w:lvl w:ilvl="0" w:tplc="A6C68DB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C6750D"/>
    <w:multiLevelType w:val="hybridMultilevel"/>
    <w:tmpl w:val="DE529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D6B09"/>
    <w:multiLevelType w:val="hybridMultilevel"/>
    <w:tmpl w:val="9FCCF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750A4"/>
    <w:multiLevelType w:val="multilevel"/>
    <w:tmpl w:val="E3C46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F7C0F3B"/>
    <w:multiLevelType w:val="hybridMultilevel"/>
    <w:tmpl w:val="077EE9EA"/>
    <w:lvl w:ilvl="0" w:tplc="32B22552">
      <w:start w:val="1"/>
      <w:numFmt w:val="decimal"/>
      <w:lvlText w:val="%1."/>
      <w:lvlJc w:val="left"/>
      <w:pPr>
        <w:ind w:left="2025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7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0DB0"/>
    <w:rsid w:val="00010F40"/>
    <w:rsid w:val="0001360A"/>
    <w:rsid w:val="00016193"/>
    <w:rsid w:val="00020A94"/>
    <w:rsid w:val="00022959"/>
    <w:rsid w:val="000246E0"/>
    <w:rsid w:val="00030024"/>
    <w:rsid w:val="000303E7"/>
    <w:rsid w:val="00031E1B"/>
    <w:rsid w:val="00032713"/>
    <w:rsid w:val="00032B39"/>
    <w:rsid w:val="00034AF9"/>
    <w:rsid w:val="00035077"/>
    <w:rsid w:val="00036C0B"/>
    <w:rsid w:val="000416C7"/>
    <w:rsid w:val="00042DA7"/>
    <w:rsid w:val="00043862"/>
    <w:rsid w:val="00043DE3"/>
    <w:rsid w:val="00050726"/>
    <w:rsid w:val="00053487"/>
    <w:rsid w:val="0005500C"/>
    <w:rsid w:val="0005544D"/>
    <w:rsid w:val="000558D4"/>
    <w:rsid w:val="0005721D"/>
    <w:rsid w:val="00057413"/>
    <w:rsid w:val="0006220A"/>
    <w:rsid w:val="0006283E"/>
    <w:rsid w:val="00062E4F"/>
    <w:rsid w:val="00064595"/>
    <w:rsid w:val="000660CE"/>
    <w:rsid w:val="00066153"/>
    <w:rsid w:val="000664D3"/>
    <w:rsid w:val="000675E5"/>
    <w:rsid w:val="0007188D"/>
    <w:rsid w:val="00072D18"/>
    <w:rsid w:val="00074121"/>
    <w:rsid w:val="00077BF0"/>
    <w:rsid w:val="00081A3E"/>
    <w:rsid w:val="000830C7"/>
    <w:rsid w:val="000970E6"/>
    <w:rsid w:val="00097994"/>
    <w:rsid w:val="000A1682"/>
    <w:rsid w:val="000A7814"/>
    <w:rsid w:val="000B5789"/>
    <w:rsid w:val="000C2D90"/>
    <w:rsid w:val="000C2DA4"/>
    <w:rsid w:val="000C3B08"/>
    <w:rsid w:val="000C3B3F"/>
    <w:rsid w:val="000C54CB"/>
    <w:rsid w:val="000D6785"/>
    <w:rsid w:val="000D769A"/>
    <w:rsid w:val="000E1435"/>
    <w:rsid w:val="000E2D05"/>
    <w:rsid w:val="000E30DA"/>
    <w:rsid w:val="000F2506"/>
    <w:rsid w:val="00101896"/>
    <w:rsid w:val="00104FD2"/>
    <w:rsid w:val="001164BA"/>
    <w:rsid w:val="0012411C"/>
    <w:rsid w:val="00127925"/>
    <w:rsid w:val="00131027"/>
    <w:rsid w:val="00140BC0"/>
    <w:rsid w:val="001429F6"/>
    <w:rsid w:val="00143108"/>
    <w:rsid w:val="001461F3"/>
    <w:rsid w:val="00147FD8"/>
    <w:rsid w:val="00154367"/>
    <w:rsid w:val="00166063"/>
    <w:rsid w:val="00170A3F"/>
    <w:rsid w:val="00180B38"/>
    <w:rsid w:val="00181C6E"/>
    <w:rsid w:val="00184AF3"/>
    <w:rsid w:val="00195018"/>
    <w:rsid w:val="00197B13"/>
    <w:rsid w:val="001A19BD"/>
    <w:rsid w:val="001B0C17"/>
    <w:rsid w:val="001B20D4"/>
    <w:rsid w:val="001B2CC7"/>
    <w:rsid w:val="001B2E61"/>
    <w:rsid w:val="001D1606"/>
    <w:rsid w:val="001D3287"/>
    <w:rsid w:val="001E36E8"/>
    <w:rsid w:val="001E7829"/>
    <w:rsid w:val="001F45CF"/>
    <w:rsid w:val="001F6023"/>
    <w:rsid w:val="001F72AF"/>
    <w:rsid w:val="002021C2"/>
    <w:rsid w:val="00213532"/>
    <w:rsid w:val="002167E3"/>
    <w:rsid w:val="00226B3C"/>
    <w:rsid w:val="002271DE"/>
    <w:rsid w:val="00227E05"/>
    <w:rsid w:val="00231D01"/>
    <w:rsid w:val="002363A7"/>
    <w:rsid w:val="0025014E"/>
    <w:rsid w:val="002536A3"/>
    <w:rsid w:val="002570C6"/>
    <w:rsid w:val="00261A66"/>
    <w:rsid w:val="002703A4"/>
    <w:rsid w:val="002750CA"/>
    <w:rsid w:val="0028225D"/>
    <w:rsid w:val="00282D47"/>
    <w:rsid w:val="002A2A13"/>
    <w:rsid w:val="002A39A1"/>
    <w:rsid w:val="002A4701"/>
    <w:rsid w:val="002A5FE1"/>
    <w:rsid w:val="002A64EF"/>
    <w:rsid w:val="002A7117"/>
    <w:rsid w:val="002B3D86"/>
    <w:rsid w:val="002B5FB9"/>
    <w:rsid w:val="002C69EB"/>
    <w:rsid w:val="002C79E3"/>
    <w:rsid w:val="002D0BAA"/>
    <w:rsid w:val="002D189E"/>
    <w:rsid w:val="002D4469"/>
    <w:rsid w:val="002D57E7"/>
    <w:rsid w:val="002D6C90"/>
    <w:rsid w:val="002E1819"/>
    <w:rsid w:val="002E621D"/>
    <w:rsid w:val="002F1507"/>
    <w:rsid w:val="002F5009"/>
    <w:rsid w:val="002F7AF1"/>
    <w:rsid w:val="002F7D7C"/>
    <w:rsid w:val="00301166"/>
    <w:rsid w:val="00302BB0"/>
    <w:rsid w:val="00303A60"/>
    <w:rsid w:val="00307433"/>
    <w:rsid w:val="00311DAC"/>
    <w:rsid w:val="003158C8"/>
    <w:rsid w:val="00315BCB"/>
    <w:rsid w:val="00322769"/>
    <w:rsid w:val="00327D5A"/>
    <w:rsid w:val="00335951"/>
    <w:rsid w:val="003449C0"/>
    <w:rsid w:val="00345206"/>
    <w:rsid w:val="003465F3"/>
    <w:rsid w:val="00351503"/>
    <w:rsid w:val="003521E5"/>
    <w:rsid w:val="00356587"/>
    <w:rsid w:val="00356851"/>
    <w:rsid w:val="0036013B"/>
    <w:rsid w:val="0036377F"/>
    <w:rsid w:val="00366A37"/>
    <w:rsid w:val="0037578A"/>
    <w:rsid w:val="00380B3A"/>
    <w:rsid w:val="00380D4C"/>
    <w:rsid w:val="00384BE5"/>
    <w:rsid w:val="003959A3"/>
    <w:rsid w:val="00395D45"/>
    <w:rsid w:val="003A48CA"/>
    <w:rsid w:val="003C0428"/>
    <w:rsid w:val="003C286C"/>
    <w:rsid w:val="003C3DFB"/>
    <w:rsid w:val="003D1337"/>
    <w:rsid w:val="003D19E8"/>
    <w:rsid w:val="003D52F7"/>
    <w:rsid w:val="003D6761"/>
    <w:rsid w:val="003E3105"/>
    <w:rsid w:val="003E44FD"/>
    <w:rsid w:val="003E4E22"/>
    <w:rsid w:val="003E6A9C"/>
    <w:rsid w:val="003E6E5B"/>
    <w:rsid w:val="003E7420"/>
    <w:rsid w:val="003F5713"/>
    <w:rsid w:val="003F5ED1"/>
    <w:rsid w:val="003F64C0"/>
    <w:rsid w:val="003F79AD"/>
    <w:rsid w:val="00401610"/>
    <w:rsid w:val="0040604E"/>
    <w:rsid w:val="00414852"/>
    <w:rsid w:val="00420FAB"/>
    <w:rsid w:val="0043010D"/>
    <w:rsid w:val="00437216"/>
    <w:rsid w:val="004427D7"/>
    <w:rsid w:val="004463A5"/>
    <w:rsid w:val="004514BE"/>
    <w:rsid w:val="004526E5"/>
    <w:rsid w:val="0045280B"/>
    <w:rsid w:val="004535CD"/>
    <w:rsid w:val="00457EBD"/>
    <w:rsid w:val="00457FF2"/>
    <w:rsid w:val="00460487"/>
    <w:rsid w:val="0046260B"/>
    <w:rsid w:val="0047083E"/>
    <w:rsid w:val="0047651B"/>
    <w:rsid w:val="004818F0"/>
    <w:rsid w:val="00481F13"/>
    <w:rsid w:val="00482707"/>
    <w:rsid w:val="00482A25"/>
    <w:rsid w:val="00484BAC"/>
    <w:rsid w:val="00485495"/>
    <w:rsid w:val="00493D71"/>
    <w:rsid w:val="004940CE"/>
    <w:rsid w:val="00494319"/>
    <w:rsid w:val="00496B9D"/>
    <w:rsid w:val="00496F6E"/>
    <w:rsid w:val="004A21A9"/>
    <w:rsid w:val="004A2639"/>
    <w:rsid w:val="004B18CC"/>
    <w:rsid w:val="004B254D"/>
    <w:rsid w:val="004B4D5B"/>
    <w:rsid w:val="004C1290"/>
    <w:rsid w:val="004C2569"/>
    <w:rsid w:val="004C383C"/>
    <w:rsid w:val="004C7CC3"/>
    <w:rsid w:val="004D537B"/>
    <w:rsid w:val="004F4308"/>
    <w:rsid w:val="004F6BB4"/>
    <w:rsid w:val="004F7335"/>
    <w:rsid w:val="004F755A"/>
    <w:rsid w:val="00501D26"/>
    <w:rsid w:val="00503824"/>
    <w:rsid w:val="005051B3"/>
    <w:rsid w:val="005079E4"/>
    <w:rsid w:val="005135D0"/>
    <w:rsid w:val="00513ABE"/>
    <w:rsid w:val="00515091"/>
    <w:rsid w:val="00515373"/>
    <w:rsid w:val="00520D62"/>
    <w:rsid w:val="00523905"/>
    <w:rsid w:val="00527EBC"/>
    <w:rsid w:val="00537F50"/>
    <w:rsid w:val="00543F55"/>
    <w:rsid w:val="00545C83"/>
    <w:rsid w:val="005468CA"/>
    <w:rsid w:val="00547C07"/>
    <w:rsid w:val="00553214"/>
    <w:rsid w:val="005621E4"/>
    <w:rsid w:val="0056298D"/>
    <w:rsid w:val="00565FE9"/>
    <w:rsid w:val="0056666F"/>
    <w:rsid w:val="00571A6A"/>
    <w:rsid w:val="005816FC"/>
    <w:rsid w:val="00581E82"/>
    <w:rsid w:val="00583007"/>
    <w:rsid w:val="005840C7"/>
    <w:rsid w:val="0058437F"/>
    <w:rsid w:val="00585FFA"/>
    <w:rsid w:val="005864CA"/>
    <w:rsid w:val="005908DE"/>
    <w:rsid w:val="0059332C"/>
    <w:rsid w:val="005955BE"/>
    <w:rsid w:val="00596E9B"/>
    <w:rsid w:val="005A01B7"/>
    <w:rsid w:val="005A2673"/>
    <w:rsid w:val="005A3A1F"/>
    <w:rsid w:val="005B47F9"/>
    <w:rsid w:val="005B6A40"/>
    <w:rsid w:val="005C6A03"/>
    <w:rsid w:val="005D0191"/>
    <w:rsid w:val="005D0CCB"/>
    <w:rsid w:val="005D1E1F"/>
    <w:rsid w:val="005D53C2"/>
    <w:rsid w:val="005D755B"/>
    <w:rsid w:val="005D774D"/>
    <w:rsid w:val="005E0B29"/>
    <w:rsid w:val="005E0F3E"/>
    <w:rsid w:val="005E319F"/>
    <w:rsid w:val="005E6396"/>
    <w:rsid w:val="005F1142"/>
    <w:rsid w:val="006006A0"/>
    <w:rsid w:val="00610041"/>
    <w:rsid w:val="0061314E"/>
    <w:rsid w:val="0062020B"/>
    <w:rsid w:val="00622ADE"/>
    <w:rsid w:val="006255F1"/>
    <w:rsid w:val="0062661A"/>
    <w:rsid w:val="00627EBE"/>
    <w:rsid w:val="00631297"/>
    <w:rsid w:val="00631CEE"/>
    <w:rsid w:val="006400DC"/>
    <w:rsid w:val="00641AE4"/>
    <w:rsid w:val="0064731E"/>
    <w:rsid w:val="006473AC"/>
    <w:rsid w:val="0065551A"/>
    <w:rsid w:val="006573E1"/>
    <w:rsid w:val="00660599"/>
    <w:rsid w:val="00660B49"/>
    <w:rsid w:val="00661FDC"/>
    <w:rsid w:val="00663D40"/>
    <w:rsid w:val="00663E72"/>
    <w:rsid w:val="006642F1"/>
    <w:rsid w:val="00664650"/>
    <w:rsid w:val="00673E75"/>
    <w:rsid w:val="00673E9B"/>
    <w:rsid w:val="006758FA"/>
    <w:rsid w:val="00680C88"/>
    <w:rsid w:val="006817C6"/>
    <w:rsid w:val="006913C8"/>
    <w:rsid w:val="00695D31"/>
    <w:rsid w:val="006A1735"/>
    <w:rsid w:val="006A7775"/>
    <w:rsid w:val="006A7B08"/>
    <w:rsid w:val="006B7750"/>
    <w:rsid w:val="006C4D4A"/>
    <w:rsid w:val="006C6A13"/>
    <w:rsid w:val="006D6458"/>
    <w:rsid w:val="006E21C3"/>
    <w:rsid w:val="006F2B94"/>
    <w:rsid w:val="006F2DD9"/>
    <w:rsid w:val="006F3090"/>
    <w:rsid w:val="006F3DE5"/>
    <w:rsid w:val="006F5999"/>
    <w:rsid w:val="006F689B"/>
    <w:rsid w:val="006F7905"/>
    <w:rsid w:val="006F7BA8"/>
    <w:rsid w:val="00707660"/>
    <w:rsid w:val="00715A69"/>
    <w:rsid w:val="00715ECE"/>
    <w:rsid w:val="00721DDC"/>
    <w:rsid w:val="007240B7"/>
    <w:rsid w:val="00724355"/>
    <w:rsid w:val="00725075"/>
    <w:rsid w:val="0073766F"/>
    <w:rsid w:val="007426CC"/>
    <w:rsid w:val="00745BC3"/>
    <w:rsid w:val="00747ACE"/>
    <w:rsid w:val="0075291D"/>
    <w:rsid w:val="007609D4"/>
    <w:rsid w:val="00760B07"/>
    <w:rsid w:val="0076336E"/>
    <w:rsid w:val="00765F17"/>
    <w:rsid w:val="00767552"/>
    <w:rsid w:val="0077228B"/>
    <w:rsid w:val="0078035C"/>
    <w:rsid w:val="00796E4E"/>
    <w:rsid w:val="007A1296"/>
    <w:rsid w:val="007D15EF"/>
    <w:rsid w:val="007D610C"/>
    <w:rsid w:val="007D6DE9"/>
    <w:rsid w:val="007D7FCF"/>
    <w:rsid w:val="007F0340"/>
    <w:rsid w:val="008012DF"/>
    <w:rsid w:val="008036FB"/>
    <w:rsid w:val="008114C3"/>
    <w:rsid w:val="00825EFC"/>
    <w:rsid w:val="00827CBF"/>
    <w:rsid w:val="00830F69"/>
    <w:rsid w:val="00833B24"/>
    <w:rsid w:val="0083556F"/>
    <w:rsid w:val="00835F26"/>
    <w:rsid w:val="00837074"/>
    <w:rsid w:val="008372C9"/>
    <w:rsid w:val="00837B48"/>
    <w:rsid w:val="008417E2"/>
    <w:rsid w:val="00843E95"/>
    <w:rsid w:val="00846F18"/>
    <w:rsid w:val="00854620"/>
    <w:rsid w:val="00857AA6"/>
    <w:rsid w:val="008641DF"/>
    <w:rsid w:val="008741B6"/>
    <w:rsid w:val="00882808"/>
    <w:rsid w:val="0089001D"/>
    <w:rsid w:val="008930B7"/>
    <w:rsid w:val="008936EC"/>
    <w:rsid w:val="008A5D80"/>
    <w:rsid w:val="008A6117"/>
    <w:rsid w:val="008A6B78"/>
    <w:rsid w:val="008B60E1"/>
    <w:rsid w:val="008D3FCC"/>
    <w:rsid w:val="008E3F05"/>
    <w:rsid w:val="008E7171"/>
    <w:rsid w:val="008F24FE"/>
    <w:rsid w:val="008F39B3"/>
    <w:rsid w:val="008F503B"/>
    <w:rsid w:val="008F6820"/>
    <w:rsid w:val="0090066E"/>
    <w:rsid w:val="0090169B"/>
    <w:rsid w:val="00901928"/>
    <w:rsid w:val="0090711A"/>
    <w:rsid w:val="00907A5F"/>
    <w:rsid w:val="00915B6F"/>
    <w:rsid w:val="00920A1F"/>
    <w:rsid w:val="00933AF5"/>
    <w:rsid w:val="009358D3"/>
    <w:rsid w:val="00945622"/>
    <w:rsid w:val="00945B9B"/>
    <w:rsid w:val="00951A5F"/>
    <w:rsid w:val="00952334"/>
    <w:rsid w:val="00966FAB"/>
    <w:rsid w:val="009735F7"/>
    <w:rsid w:val="0097539F"/>
    <w:rsid w:val="0097736D"/>
    <w:rsid w:val="00980316"/>
    <w:rsid w:val="009807B7"/>
    <w:rsid w:val="00983870"/>
    <w:rsid w:val="00984981"/>
    <w:rsid w:val="009A051A"/>
    <w:rsid w:val="009C011A"/>
    <w:rsid w:val="009C67DF"/>
    <w:rsid w:val="009D27E7"/>
    <w:rsid w:val="009E2CDD"/>
    <w:rsid w:val="009E5995"/>
    <w:rsid w:val="009E6781"/>
    <w:rsid w:val="009E6F43"/>
    <w:rsid w:val="00A00BA8"/>
    <w:rsid w:val="00A02D72"/>
    <w:rsid w:val="00A03631"/>
    <w:rsid w:val="00A03675"/>
    <w:rsid w:val="00A1315D"/>
    <w:rsid w:val="00A16F73"/>
    <w:rsid w:val="00A17488"/>
    <w:rsid w:val="00A24EC7"/>
    <w:rsid w:val="00A26AAE"/>
    <w:rsid w:val="00A329D6"/>
    <w:rsid w:val="00A338E8"/>
    <w:rsid w:val="00A34132"/>
    <w:rsid w:val="00A34913"/>
    <w:rsid w:val="00A40229"/>
    <w:rsid w:val="00A42D69"/>
    <w:rsid w:val="00A4395E"/>
    <w:rsid w:val="00A43CAD"/>
    <w:rsid w:val="00A442D4"/>
    <w:rsid w:val="00A4669B"/>
    <w:rsid w:val="00A51560"/>
    <w:rsid w:val="00A52445"/>
    <w:rsid w:val="00A52BDE"/>
    <w:rsid w:val="00A558D9"/>
    <w:rsid w:val="00A701BA"/>
    <w:rsid w:val="00A71E54"/>
    <w:rsid w:val="00A72544"/>
    <w:rsid w:val="00A86F36"/>
    <w:rsid w:val="00A8799D"/>
    <w:rsid w:val="00A933F2"/>
    <w:rsid w:val="00A95158"/>
    <w:rsid w:val="00AA027F"/>
    <w:rsid w:val="00AA6C75"/>
    <w:rsid w:val="00AB0E4A"/>
    <w:rsid w:val="00AB176C"/>
    <w:rsid w:val="00AB1DF4"/>
    <w:rsid w:val="00AB3E7B"/>
    <w:rsid w:val="00AB4F8B"/>
    <w:rsid w:val="00AB6E79"/>
    <w:rsid w:val="00AC4BF5"/>
    <w:rsid w:val="00AC721F"/>
    <w:rsid w:val="00AD022D"/>
    <w:rsid w:val="00AD0454"/>
    <w:rsid w:val="00AD5A34"/>
    <w:rsid w:val="00AD772B"/>
    <w:rsid w:val="00AE0B25"/>
    <w:rsid w:val="00AE1F9C"/>
    <w:rsid w:val="00AE7541"/>
    <w:rsid w:val="00AF10D6"/>
    <w:rsid w:val="00AF26A2"/>
    <w:rsid w:val="00AF2825"/>
    <w:rsid w:val="00AF3961"/>
    <w:rsid w:val="00AF4209"/>
    <w:rsid w:val="00B01DB0"/>
    <w:rsid w:val="00B033EC"/>
    <w:rsid w:val="00B0700B"/>
    <w:rsid w:val="00B07742"/>
    <w:rsid w:val="00B0799B"/>
    <w:rsid w:val="00B10EA4"/>
    <w:rsid w:val="00B153F7"/>
    <w:rsid w:val="00B210B4"/>
    <w:rsid w:val="00B22267"/>
    <w:rsid w:val="00B270B8"/>
    <w:rsid w:val="00B32BCC"/>
    <w:rsid w:val="00B34CB2"/>
    <w:rsid w:val="00B35530"/>
    <w:rsid w:val="00B40B19"/>
    <w:rsid w:val="00B43FBE"/>
    <w:rsid w:val="00B505CD"/>
    <w:rsid w:val="00B5548E"/>
    <w:rsid w:val="00B55C2A"/>
    <w:rsid w:val="00B55F9D"/>
    <w:rsid w:val="00B75159"/>
    <w:rsid w:val="00B75967"/>
    <w:rsid w:val="00B772C7"/>
    <w:rsid w:val="00B82AA8"/>
    <w:rsid w:val="00B839C2"/>
    <w:rsid w:val="00B83B62"/>
    <w:rsid w:val="00B8526F"/>
    <w:rsid w:val="00B85FE0"/>
    <w:rsid w:val="00B921B5"/>
    <w:rsid w:val="00B95EB0"/>
    <w:rsid w:val="00BA2D59"/>
    <w:rsid w:val="00BA2D6E"/>
    <w:rsid w:val="00BB3F22"/>
    <w:rsid w:val="00BB5046"/>
    <w:rsid w:val="00BB6511"/>
    <w:rsid w:val="00BB6F96"/>
    <w:rsid w:val="00BC39A6"/>
    <w:rsid w:val="00BD3BAE"/>
    <w:rsid w:val="00BD5796"/>
    <w:rsid w:val="00BE0F6E"/>
    <w:rsid w:val="00BE1B75"/>
    <w:rsid w:val="00BF11EA"/>
    <w:rsid w:val="00BF12DA"/>
    <w:rsid w:val="00BF610F"/>
    <w:rsid w:val="00C033BC"/>
    <w:rsid w:val="00C145FA"/>
    <w:rsid w:val="00C17B64"/>
    <w:rsid w:val="00C17F88"/>
    <w:rsid w:val="00C21440"/>
    <w:rsid w:val="00C26287"/>
    <w:rsid w:val="00C301B1"/>
    <w:rsid w:val="00C30F06"/>
    <w:rsid w:val="00C31138"/>
    <w:rsid w:val="00C31A58"/>
    <w:rsid w:val="00C3293F"/>
    <w:rsid w:val="00C50939"/>
    <w:rsid w:val="00C51AAF"/>
    <w:rsid w:val="00C64AE0"/>
    <w:rsid w:val="00C66B03"/>
    <w:rsid w:val="00C805D7"/>
    <w:rsid w:val="00C86B4B"/>
    <w:rsid w:val="00C87530"/>
    <w:rsid w:val="00C933F5"/>
    <w:rsid w:val="00C9752C"/>
    <w:rsid w:val="00CA0A7F"/>
    <w:rsid w:val="00CA18B9"/>
    <w:rsid w:val="00CA67F1"/>
    <w:rsid w:val="00CB562F"/>
    <w:rsid w:val="00CB69BF"/>
    <w:rsid w:val="00CC3C49"/>
    <w:rsid w:val="00CC49D4"/>
    <w:rsid w:val="00CC6FC0"/>
    <w:rsid w:val="00CC7942"/>
    <w:rsid w:val="00CC7AC1"/>
    <w:rsid w:val="00CC7ACC"/>
    <w:rsid w:val="00CD0B80"/>
    <w:rsid w:val="00CD2216"/>
    <w:rsid w:val="00CD4A04"/>
    <w:rsid w:val="00CD4EE0"/>
    <w:rsid w:val="00CD7FF1"/>
    <w:rsid w:val="00CE6E56"/>
    <w:rsid w:val="00CE7302"/>
    <w:rsid w:val="00CF65BB"/>
    <w:rsid w:val="00D146A9"/>
    <w:rsid w:val="00D15182"/>
    <w:rsid w:val="00D20AC4"/>
    <w:rsid w:val="00D22AD3"/>
    <w:rsid w:val="00D26E07"/>
    <w:rsid w:val="00D30952"/>
    <w:rsid w:val="00D32C65"/>
    <w:rsid w:val="00D343E9"/>
    <w:rsid w:val="00D34962"/>
    <w:rsid w:val="00D578A5"/>
    <w:rsid w:val="00D62AD8"/>
    <w:rsid w:val="00D640EB"/>
    <w:rsid w:val="00D704BF"/>
    <w:rsid w:val="00D70B27"/>
    <w:rsid w:val="00D77A0D"/>
    <w:rsid w:val="00D834FD"/>
    <w:rsid w:val="00D85797"/>
    <w:rsid w:val="00D934C0"/>
    <w:rsid w:val="00D951EC"/>
    <w:rsid w:val="00D95770"/>
    <w:rsid w:val="00D9746B"/>
    <w:rsid w:val="00DA269D"/>
    <w:rsid w:val="00DA6086"/>
    <w:rsid w:val="00DA739E"/>
    <w:rsid w:val="00DB73EF"/>
    <w:rsid w:val="00DC08D9"/>
    <w:rsid w:val="00DC5D1D"/>
    <w:rsid w:val="00DC6B49"/>
    <w:rsid w:val="00DD24E2"/>
    <w:rsid w:val="00DD3005"/>
    <w:rsid w:val="00DE0745"/>
    <w:rsid w:val="00DE7701"/>
    <w:rsid w:val="00DF3619"/>
    <w:rsid w:val="00DF4095"/>
    <w:rsid w:val="00DF518D"/>
    <w:rsid w:val="00E00E24"/>
    <w:rsid w:val="00E07695"/>
    <w:rsid w:val="00E11B99"/>
    <w:rsid w:val="00E153B5"/>
    <w:rsid w:val="00E1669F"/>
    <w:rsid w:val="00E1797E"/>
    <w:rsid w:val="00E3222F"/>
    <w:rsid w:val="00E337D6"/>
    <w:rsid w:val="00E34547"/>
    <w:rsid w:val="00E41079"/>
    <w:rsid w:val="00E415FC"/>
    <w:rsid w:val="00E41985"/>
    <w:rsid w:val="00E44683"/>
    <w:rsid w:val="00E47817"/>
    <w:rsid w:val="00E60FF4"/>
    <w:rsid w:val="00E6209D"/>
    <w:rsid w:val="00E66F7E"/>
    <w:rsid w:val="00E705D1"/>
    <w:rsid w:val="00E724C8"/>
    <w:rsid w:val="00E928A3"/>
    <w:rsid w:val="00E9432E"/>
    <w:rsid w:val="00EA0FAC"/>
    <w:rsid w:val="00EA5CDD"/>
    <w:rsid w:val="00EA5DCB"/>
    <w:rsid w:val="00EA7A98"/>
    <w:rsid w:val="00EB61C2"/>
    <w:rsid w:val="00EB6499"/>
    <w:rsid w:val="00ED1A8F"/>
    <w:rsid w:val="00ED58BA"/>
    <w:rsid w:val="00EE014C"/>
    <w:rsid w:val="00EE6128"/>
    <w:rsid w:val="00EF0B3C"/>
    <w:rsid w:val="00EF7D4B"/>
    <w:rsid w:val="00F04700"/>
    <w:rsid w:val="00F07EFF"/>
    <w:rsid w:val="00F10045"/>
    <w:rsid w:val="00F22F1F"/>
    <w:rsid w:val="00F24878"/>
    <w:rsid w:val="00F2717A"/>
    <w:rsid w:val="00F31714"/>
    <w:rsid w:val="00F31ED4"/>
    <w:rsid w:val="00F35B53"/>
    <w:rsid w:val="00F37FA6"/>
    <w:rsid w:val="00F42E4D"/>
    <w:rsid w:val="00F4402B"/>
    <w:rsid w:val="00F51A7E"/>
    <w:rsid w:val="00F54510"/>
    <w:rsid w:val="00F61111"/>
    <w:rsid w:val="00F623AA"/>
    <w:rsid w:val="00F65187"/>
    <w:rsid w:val="00F7150D"/>
    <w:rsid w:val="00F746FC"/>
    <w:rsid w:val="00F76518"/>
    <w:rsid w:val="00F80F28"/>
    <w:rsid w:val="00F81F8B"/>
    <w:rsid w:val="00F83780"/>
    <w:rsid w:val="00F84B75"/>
    <w:rsid w:val="00F84DBF"/>
    <w:rsid w:val="00F85F50"/>
    <w:rsid w:val="00F90659"/>
    <w:rsid w:val="00F910DF"/>
    <w:rsid w:val="00F918DB"/>
    <w:rsid w:val="00F919A3"/>
    <w:rsid w:val="00F9216B"/>
    <w:rsid w:val="00FA2F68"/>
    <w:rsid w:val="00FA54DF"/>
    <w:rsid w:val="00FB014E"/>
    <w:rsid w:val="00FB2940"/>
    <w:rsid w:val="00FB4BF0"/>
    <w:rsid w:val="00FB5113"/>
    <w:rsid w:val="00FB66F5"/>
    <w:rsid w:val="00FC2A21"/>
    <w:rsid w:val="00FC539E"/>
    <w:rsid w:val="00FC6786"/>
    <w:rsid w:val="00FD1663"/>
    <w:rsid w:val="00FE0D47"/>
    <w:rsid w:val="00FF1250"/>
    <w:rsid w:val="00FF6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FD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12">
    <w:name w:val="Абзац списка1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uiPriority w:val="99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15">
    <w:name w:val="Обычный (веб)1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6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7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8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9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a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9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9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9"/>
    <w:rsid w:val="003158C8"/>
  </w:style>
  <w:style w:type="character" w:customStyle="1" w:styleId="1b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9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6"/>
    <w:next w:val="16"/>
    <w:rsid w:val="003158C8"/>
    <w:rPr>
      <w:b/>
      <w:bCs/>
    </w:rPr>
  </w:style>
  <w:style w:type="character" w:customStyle="1" w:styleId="affc">
    <w:name w:val="Основной текст_"/>
    <w:link w:val="1c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c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Знак Знак8"/>
    <w:rsid w:val="00195018"/>
    <w:rPr>
      <w:sz w:val="28"/>
    </w:rPr>
  </w:style>
  <w:style w:type="character" w:customStyle="1" w:styleId="100">
    <w:name w:val="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Знак Знак7"/>
    <w:rsid w:val="00195018"/>
    <w:rPr>
      <w:sz w:val="28"/>
    </w:rPr>
  </w:style>
  <w:style w:type="character" w:customStyle="1" w:styleId="6">
    <w:name w:val="Знак Знак6"/>
    <w:basedOn w:val="a0"/>
    <w:rsid w:val="00195018"/>
  </w:style>
  <w:style w:type="character" w:customStyle="1" w:styleId="5">
    <w:name w:val="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d"/>
    <w:locked/>
    <w:rsid w:val="00A17488"/>
    <w:rPr>
      <w:rFonts w:ascii="Cambria" w:hAnsi="Cambria"/>
      <w:lang w:val="ru-RU" w:eastAsia="en-US" w:bidi="ar-SA"/>
    </w:rPr>
  </w:style>
  <w:style w:type="paragraph" w:customStyle="1" w:styleId="1d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28">
    <w:name w:val="Без интервала2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e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f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1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lstc">
    <w:name w:val="alstc"/>
    <w:basedOn w:val="a"/>
    <w:rsid w:val="00D640E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sotitlecxsplast">
    <w:name w:val="msotitlecxsplast"/>
    <w:basedOn w:val="a"/>
    <w:rsid w:val="00D640E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rsid w:val="00D640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9">
    <w:name w:val="Знак Знак9"/>
    <w:locked/>
    <w:rsid w:val="00827CBF"/>
    <w:rPr>
      <w:sz w:val="28"/>
      <w:lang w:val="ru-RU" w:eastAsia="ar-SA" w:bidi="ar-SA"/>
    </w:rPr>
  </w:style>
  <w:style w:type="paragraph" w:customStyle="1" w:styleId="formattext">
    <w:name w:val="formattext"/>
    <w:basedOn w:val="a"/>
    <w:rsid w:val="004C383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old1.aleksraion.ru/files/2019/Postanovlenia/october/594-ot-28.10.2019.do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2</TotalTime>
  <Pages>29</Pages>
  <Words>5449</Words>
  <Characters>31064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36441</CharactersWithSpaces>
  <SharedDoc>false</SharedDoc>
  <HLinks>
    <vt:vector size="6" baseType="variant">
      <vt:variant>
        <vt:i4>5439500</vt:i4>
      </vt:variant>
      <vt:variant>
        <vt:i4>0</vt:i4>
      </vt:variant>
      <vt:variant>
        <vt:i4>0</vt:i4>
      </vt:variant>
      <vt:variant>
        <vt:i4>5</vt:i4>
      </vt:variant>
      <vt:variant>
        <vt:lpwstr>https://old1.aleksraion.ru/files/2019/Postanovlenia/october/594-ot-28.10.2019.doc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2025-12-25T10:29:00Z</cp:lastPrinted>
  <dcterms:created xsi:type="dcterms:W3CDTF">2025-12-25T11:43:00Z</dcterms:created>
  <dcterms:modified xsi:type="dcterms:W3CDTF">2025-12-25T11:43:00Z</dcterms:modified>
</cp:coreProperties>
</file>