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79" w:rsidRPr="00CF17EB" w:rsidRDefault="003D4C40" w:rsidP="00CD4170">
      <w:pPr>
        <w:spacing w:line="240" w:lineRule="exact"/>
        <w:ind w:right="5523"/>
        <w:jc w:val="both"/>
        <w:rPr>
          <w:b/>
          <w:szCs w:val="28"/>
        </w:rPr>
      </w:pPr>
      <w:r w:rsidRPr="00CF17EB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10" type="#_x0000_t202" style="position:absolute;left:0;text-align:left;margin-left:136.35pt;margin-top:164.7pt;width:90.9pt;height:18pt;z-index:251666944;mso-position-horizontal-relative:page;mso-position-vertical-relative:page" filled="f" stroked="f">
            <v:textbox style="mso-next-textbox:#_x0000_s2410" inset="0,0,0,0">
              <w:txbxContent>
                <w:p w:rsidR="00E70E87" w:rsidRPr="00EC26ED" w:rsidRDefault="00F568E1" w:rsidP="003D4C40">
                  <w:pPr>
                    <w:pStyle w:val="a3"/>
                    <w:jc w:val="center"/>
                  </w:pPr>
                  <w:r>
                    <w:t>11.02.2026</w:t>
                  </w:r>
                </w:p>
              </w:txbxContent>
            </v:textbox>
            <w10:wrap anchorx="page" anchory="page"/>
          </v:shape>
        </w:pict>
      </w:r>
      <w:r w:rsidR="00E46355" w:rsidRPr="00CF17EB">
        <w:rPr>
          <w:b/>
          <w:noProof/>
          <w:lang w:eastAsia="ru-RU"/>
        </w:rPr>
        <w:pict>
          <v:shape id="_x0000_s2409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2409" inset="0,0,0,0">
              <w:txbxContent>
                <w:p w:rsidR="00E70E87" w:rsidRPr="00EC26ED" w:rsidRDefault="00F568E1" w:rsidP="00E46355">
                  <w:pPr>
                    <w:pStyle w:val="a3"/>
                    <w:jc w:val="center"/>
                  </w:pPr>
                  <w:r>
                    <w:t>133</w:t>
                  </w:r>
                </w:p>
              </w:txbxContent>
            </v:textbox>
            <w10:wrap anchorx="page" anchory="page"/>
          </v:shape>
        </w:pict>
      </w:r>
      <w:r w:rsidR="00076409">
        <w:rPr>
          <w:b/>
          <w:noProof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CF17EB">
        <w:rPr>
          <w:b/>
          <w:noProof/>
        </w:rPr>
        <w:pict>
          <v:shape id="_x0000_s2372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372" inset="0,0,0,0">
              <w:txbxContent>
                <w:p w:rsidR="00E70E87" w:rsidRPr="00EC465E" w:rsidRDefault="00E70E87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CF17EB">
        <w:rPr>
          <w:b/>
          <w:noProof/>
        </w:rPr>
        <w:pict>
          <v:shape id="_x0000_s2297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7" inset="0,0,0,0">
              <w:txbxContent>
                <w:p w:rsidR="00E70E87" w:rsidRPr="00EC465E" w:rsidRDefault="00E70E87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_x0000_s2228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8" inset="0,0,0,0">
              <w:txbxContent>
                <w:p w:rsidR="00E70E87" w:rsidRPr="001A2849" w:rsidRDefault="00E70E87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_x0000_s2229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9" inset="0,0,0,0">
              <w:txbxContent>
                <w:p w:rsidR="00E70E87" w:rsidRPr="001A2849" w:rsidRDefault="00E70E87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Text Box 267" o:spid="_x0000_s2198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E70E87" w:rsidRPr="001A2849" w:rsidRDefault="00E70E8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Text Box 266" o:spid="_x0000_s2197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E70E87" w:rsidRPr="00F919B8" w:rsidRDefault="00E70E8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Text Box 265" o:spid="_x0000_s2196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E70E87" w:rsidRPr="001A2849" w:rsidRDefault="00E70E8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CF17EB">
        <w:rPr>
          <w:b/>
          <w:noProof/>
        </w:rPr>
        <w:pict>
          <v:shape id="Text Box 264" o:spid="_x0000_s2195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E70E87" w:rsidRPr="00F919B8" w:rsidRDefault="00E70E87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CF17EB">
        <w:rPr>
          <w:b/>
          <w:noProof/>
        </w:rPr>
        <w:pict>
          <v:shape id="_x0000_s228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89" inset="0,0,0,0">
              <w:txbxContent>
                <w:p w:rsidR="00E70E87" w:rsidRPr="001A2849" w:rsidRDefault="00E70E8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CF17EB">
        <w:rPr>
          <w:b/>
          <w:noProof/>
        </w:rPr>
        <w:pict>
          <v:shape id="_x0000_s228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88" inset="0,0,0,0">
              <w:txbxContent>
                <w:p w:rsidR="00E70E87" w:rsidRPr="00F919B8" w:rsidRDefault="00E70E8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CF17EB">
        <w:rPr>
          <w:b/>
          <w:noProof/>
        </w:rPr>
        <w:pict>
          <v:shape id="_x0000_s228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87" inset="0,0,0,0">
              <w:txbxContent>
                <w:p w:rsidR="00E70E87" w:rsidRPr="001A2849" w:rsidRDefault="00E70E8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CF17EB">
        <w:rPr>
          <w:b/>
          <w:noProof/>
        </w:rPr>
        <w:pict>
          <v:shape id="_x0000_s228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86" inset="0,0,0,0">
              <w:txbxContent>
                <w:p w:rsidR="00E70E87" w:rsidRPr="00F919B8" w:rsidRDefault="00E70E87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CF17EB">
        <w:rPr>
          <w:b/>
          <w:noProof/>
        </w:rPr>
        <w:pict>
          <v:shape id="_x0000_s2294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94" inset="0,0,0,0">
              <w:txbxContent>
                <w:p w:rsidR="00E70E87" w:rsidRPr="001A2849" w:rsidRDefault="00E70E8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CF17EB">
        <w:rPr>
          <w:b/>
          <w:noProof/>
        </w:rPr>
        <w:pict>
          <v:shape id="_x0000_s2293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93" inset="0,0,0,0">
              <w:txbxContent>
                <w:p w:rsidR="00E70E87" w:rsidRPr="00F919B8" w:rsidRDefault="00E70E8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CF17EB">
        <w:rPr>
          <w:b/>
          <w:noProof/>
        </w:rPr>
        <w:pict>
          <v:shape id="_x0000_s2292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2" inset="0,0,0,0">
              <w:txbxContent>
                <w:p w:rsidR="00E70E87" w:rsidRPr="001A2849" w:rsidRDefault="00E70E8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CF17EB">
        <w:rPr>
          <w:b/>
          <w:noProof/>
        </w:rPr>
        <w:pict>
          <v:shape id="_x0000_s2291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91" inset="0,0,0,0">
              <w:txbxContent>
                <w:p w:rsidR="00E70E87" w:rsidRPr="00F919B8" w:rsidRDefault="00E70E87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0E44A2" w:rsidRPr="00CF17EB">
        <w:rPr>
          <w:b/>
          <w:szCs w:val="28"/>
        </w:rPr>
        <w:t>О внесении изменений в поста</w:t>
      </w:r>
      <w:r w:rsidR="00F31722" w:rsidRPr="00CF17EB">
        <w:rPr>
          <w:b/>
          <w:szCs w:val="28"/>
        </w:rPr>
        <w:t>-</w:t>
      </w:r>
      <w:r w:rsidR="000E44A2" w:rsidRPr="00CF17EB">
        <w:rPr>
          <w:b/>
          <w:szCs w:val="28"/>
        </w:rPr>
        <w:t>новление администрации Алек</w:t>
      </w:r>
      <w:r w:rsidR="00F31722" w:rsidRPr="00CF17EB">
        <w:rPr>
          <w:b/>
          <w:szCs w:val="28"/>
        </w:rPr>
        <w:t>-</w:t>
      </w:r>
      <w:r w:rsidR="000E44A2" w:rsidRPr="00CF17EB">
        <w:rPr>
          <w:b/>
          <w:szCs w:val="28"/>
        </w:rPr>
        <w:t xml:space="preserve">сандровского муниципального округа от </w:t>
      </w:r>
      <w:r w:rsidR="006065DF">
        <w:rPr>
          <w:b/>
          <w:szCs w:val="28"/>
        </w:rPr>
        <w:t>24</w:t>
      </w:r>
      <w:r w:rsidR="000E44A2" w:rsidRPr="00CF17EB">
        <w:rPr>
          <w:b/>
          <w:szCs w:val="28"/>
        </w:rPr>
        <w:t xml:space="preserve"> октября 202</w:t>
      </w:r>
      <w:r w:rsidR="006065DF">
        <w:rPr>
          <w:b/>
          <w:szCs w:val="28"/>
        </w:rPr>
        <w:t>5</w:t>
      </w:r>
      <w:r w:rsidR="000E44A2" w:rsidRPr="00CF17EB">
        <w:rPr>
          <w:b/>
          <w:szCs w:val="28"/>
        </w:rPr>
        <w:t xml:space="preserve"> г. № 1</w:t>
      </w:r>
      <w:r w:rsidR="006065DF">
        <w:rPr>
          <w:b/>
          <w:szCs w:val="28"/>
        </w:rPr>
        <w:t>288</w:t>
      </w:r>
      <w:r w:rsidR="000E44A2" w:rsidRPr="00CF17EB">
        <w:rPr>
          <w:b/>
          <w:szCs w:val="28"/>
        </w:rPr>
        <w:t xml:space="preserve"> </w:t>
      </w:r>
    </w:p>
    <w:p w:rsidR="00B07ED1" w:rsidRPr="00CF17EB" w:rsidRDefault="00B07ED1" w:rsidP="00B07ED1">
      <w:pPr>
        <w:ind w:right="5523"/>
        <w:jc w:val="both"/>
        <w:rPr>
          <w:b/>
          <w:szCs w:val="28"/>
        </w:rPr>
      </w:pPr>
    </w:p>
    <w:p w:rsidR="002E3316" w:rsidRPr="00CF17EB" w:rsidRDefault="000E44A2" w:rsidP="00FE09AA">
      <w:pPr>
        <w:widowControl w:val="0"/>
        <w:spacing w:line="360" w:lineRule="exact"/>
        <w:ind w:firstLine="708"/>
        <w:jc w:val="both"/>
        <w:rPr>
          <w:szCs w:val="28"/>
        </w:rPr>
      </w:pPr>
      <w:r w:rsidRPr="00CF17EB">
        <w:rPr>
          <w:szCs w:val="28"/>
        </w:rPr>
        <w:t>В целях уточнения предельного объема финансирования расходных обязательств по мероприятиям муниципальной программы «Развитие культуры, спорта, туризма и молодежной политики в Александровском муниципальном округе</w:t>
      </w:r>
      <w:r w:rsidR="00657F93" w:rsidRPr="00CF17EB">
        <w:rPr>
          <w:szCs w:val="28"/>
        </w:rPr>
        <w:t>»</w:t>
      </w:r>
      <w:r w:rsidRPr="00CF17EB">
        <w:rPr>
          <w:szCs w:val="28"/>
        </w:rPr>
        <w:t xml:space="preserve"> на период 202</w:t>
      </w:r>
      <w:r w:rsidR="006065DF">
        <w:rPr>
          <w:szCs w:val="28"/>
        </w:rPr>
        <w:t>6</w:t>
      </w:r>
      <w:r w:rsidRPr="00CF17EB">
        <w:rPr>
          <w:szCs w:val="28"/>
        </w:rPr>
        <w:t>–202</w:t>
      </w:r>
      <w:r w:rsidR="006065DF">
        <w:rPr>
          <w:szCs w:val="28"/>
        </w:rPr>
        <w:t>8</w:t>
      </w:r>
      <w:r w:rsidRPr="00CF17EB">
        <w:rPr>
          <w:szCs w:val="28"/>
        </w:rPr>
        <w:t xml:space="preserve"> годов</w:t>
      </w:r>
      <w:r w:rsidR="00DE36B6">
        <w:rPr>
          <w:szCs w:val="28"/>
        </w:rPr>
        <w:t>»</w:t>
      </w:r>
      <w:r w:rsidR="00FC021C" w:rsidRPr="00CF17EB">
        <w:rPr>
          <w:szCs w:val="28"/>
        </w:rPr>
        <w:t>,</w:t>
      </w:r>
    </w:p>
    <w:p w:rsidR="002E3316" w:rsidRPr="00CF17EB" w:rsidRDefault="002E3316" w:rsidP="00FE09AA">
      <w:pPr>
        <w:widowControl w:val="0"/>
        <w:spacing w:line="360" w:lineRule="exact"/>
        <w:ind w:firstLine="708"/>
        <w:jc w:val="both"/>
        <w:rPr>
          <w:szCs w:val="28"/>
        </w:rPr>
      </w:pPr>
      <w:r w:rsidRPr="00CF17EB">
        <w:rPr>
          <w:szCs w:val="28"/>
        </w:rPr>
        <w:t>администрация Александровского муниципального округа ПОСТАНОВЛЯЕТ:</w:t>
      </w:r>
    </w:p>
    <w:p w:rsidR="00972855" w:rsidRPr="00CF17EB" w:rsidRDefault="000058C1" w:rsidP="00FE09AA">
      <w:pPr>
        <w:pStyle w:val="afc"/>
        <w:tabs>
          <w:tab w:val="left" w:pos="0"/>
        </w:tabs>
        <w:suppressAutoHyphens w:val="0"/>
        <w:spacing w:line="360" w:lineRule="exact"/>
        <w:ind w:left="0" w:firstLine="709"/>
        <w:contextualSpacing/>
        <w:jc w:val="both"/>
        <w:rPr>
          <w:szCs w:val="28"/>
        </w:rPr>
      </w:pPr>
      <w:r w:rsidRPr="00CF17EB">
        <w:rPr>
          <w:szCs w:val="28"/>
        </w:rPr>
        <w:t>1. </w:t>
      </w:r>
      <w:r w:rsidR="000E44A2" w:rsidRPr="00CF17EB">
        <w:rPr>
          <w:szCs w:val="28"/>
        </w:rPr>
        <w:t>Внести</w:t>
      </w:r>
      <w:r w:rsidR="000D262A" w:rsidRPr="00CF17EB">
        <w:rPr>
          <w:szCs w:val="28"/>
        </w:rPr>
        <w:t xml:space="preserve"> следующие</w:t>
      </w:r>
      <w:r w:rsidR="000E44A2" w:rsidRPr="00CF17EB">
        <w:rPr>
          <w:szCs w:val="28"/>
        </w:rPr>
        <w:t xml:space="preserve"> изменения и дополнения в постановление </w:t>
      </w:r>
      <w:r w:rsidR="000E44A2" w:rsidRPr="00634868">
        <w:rPr>
          <w:spacing w:val="-2"/>
          <w:szCs w:val="28"/>
        </w:rPr>
        <w:t>администрации Александровского муниципального округа от 2</w:t>
      </w:r>
      <w:r w:rsidR="006065DF">
        <w:rPr>
          <w:spacing w:val="-2"/>
          <w:szCs w:val="28"/>
        </w:rPr>
        <w:t>4</w:t>
      </w:r>
      <w:r w:rsidR="000E44A2" w:rsidRPr="00634868">
        <w:rPr>
          <w:spacing w:val="-2"/>
          <w:szCs w:val="28"/>
        </w:rPr>
        <w:t xml:space="preserve"> октября 202</w:t>
      </w:r>
      <w:r w:rsidR="006065DF">
        <w:rPr>
          <w:spacing w:val="-2"/>
          <w:szCs w:val="28"/>
        </w:rPr>
        <w:t>5</w:t>
      </w:r>
      <w:r w:rsidR="000E44A2" w:rsidRPr="00634868">
        <w:rPr>
          <w:spacing w:val="-2"/>
          <w:szCs w:val="28"/>
        </w:rPr>
        <w:t xml:space="preserve"> г.</w:t>
      </w:r>
      <w:r w:rsidR="000E44A2" w:rsidRPr="00CF17EB">
        <w:rPr>
          <w:szCs w:val="28"/>
        </w:rPr>
        <w:t xml:space="preserve"> № 1</w:t>
      </w:r>
      <w:r w:rsidR="006065DF">
        <w:rPr>
          <w:szCs w:val="28"/>
        </w:rPr>
        <w:t>288</w:t>
      </w:r>
      <w:r w:rsidR="000E44A2" w:rsidRPr="00CF17EB">
        <w:rPr>
          <w:szCs w:val="28"/>
        </w:rPr>
        <w:t xml:space="preserve"> «Об установлении расходных обязательств по мероприятиям муниципальной программы «Развитие культуры, спорта, туризма и молодежной политики в Александровском муниципальном округе» на период 202</w:t>
      </w:r>
      <w:r w:rsidR="006065DF">
        <w:rPr>
          <w:szCs w:val="28"/>
        </w:rPr>
        <w:t>6</w:t>
      </w:r>
      <w:r w:rsidR="000E44A2" w:rsidRPr="00CF17EB">
        <w:rPr>
          <w:szCs w:val="28"/>
        </w:rPr>
        <w:t>–202</w:t>
      </w:r>
      <w:r w:rsidR="006065DF">
        <w:rPr>
          <w:szCs w:val="28"/>
        </w:rPr>
        <w:t>8</w:t>
      </w:r>
      <w:r w:rsidR="000E44A2" w:rsidRPr="00CF17EB">
        <w:rPr>
          <w:szCs w:val="28"/>
        </w:rPr>
        <w:t xml:space="preserve"> годов</w:t>
      </w:r>
      <w:r w:rsidR="000D262A" w:rsidRPr="00CF17EB">
        <w:rPr>
          <w:szCs w:val="28"/>
        </w:rPr>
        <w:t>:</w:t>
      </w:r>
    </w:p>
    <w:p w:rsidR="000E44A2" w:rsidRPr="00CF17EB" w:rsidRDefault="000058C1" w:rsidP="00FE09AA">
      <w:pPr>
        <w:pStyle w:val="acxspmiddle"/>
        <w:tabs>
          <w:tab w:val="left" w:pos="0"/>
        </w:tabs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 w:rsidRPr="00CF17EB">
        <w:rPr>
          <w:sz w:val="28"/>
          <w:szCs w:val="28"/>
        </w:rPr>
        <w:t>1.1. </w:t>
      </w:r>
      <w:r w:rsidR="000E44A2" w:rsidRPr="00CF17EB">
        <w:rPr>
          <w:sz w:val="28"/>
          <w:szCs w:val="28"/>
        </w:rPr>
        <w:t>Пункт 3 изложить в новой редакции следующего содержания:</w:t>
      </w:r>
    </w:p>
    <w:p w:rsidR="006065DF" w:rsidRPr="007C7B19" w:rsidRDefault="00BC4A8E" w:rsidP="006065DF">
      <w:pPr>
        <w:pStyle w:val="acxspmiddle"/>
        <w:tabs>
          <w:tab w:val="left" w:pos="993"/>
        </w:tabs>
        <w:spacing w:before="0" w:beforeAutospacing="0" w:after="0" w:afterAutospacing="0" w:line="3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065DF">
        <w:rPr>
          <w:sz w:val="28"/>
          <w:szCs w:val="28"/>
        </w:rPr>
        <w:t>3.1. </w:t>
      </w:r>
      <w:r w:rsidR="006065DF" w:rsidRPr="007C7B19">
        <w:rPr>
          <w:sz w:val="28"/>
          <w:szCs w:val="28"/>
        </w:rPr>
        <w:t>Комплектование книжных фондов библиотек на общую сумму 1 </w:t>
      </w:r>
      <w:r w:rsidR="006065DF">
        <w:rPr>
          <w:sz w:val="28"/>
          <w:szCs w:val="28"/>
        </w:rPr>
        <w:t>107</w:t>
      </w:r>
      <w:r w:rsidR="006065DF" w:rsidRPr="007C7B19">
        <w:rPr>
          <w:sz w:val="28"/>
          <w:szCs w:val="28"/>
        </w:rPr>
        <w:t>,</w:t>
      </w:r>
      <w:r w:rsidR="006065DF">
        <w:rPr>
          <w:sz w:val="28"/>
          <w:szCs w:val="28"/>
        </w:rPr>
        <w:t>33900</w:t>
      </w:r>
      <w:r w:rsidR="006065DF" w:rsidRPr="007C7B19">
        <w:rPr>
          <w:sz w:val="28"/>
          <w:szCs w:val="28"/>
        </w:rPr>
        <w:t xml:space="preserve"> тыс. руб., в том числе по годам: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369,11300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369,11300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369,11300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EC3804">
        <w:rPr>
          <w:sz w:val="28"/>
          <w:szCs w:val="28"/>
        </w:rPr>
        <w:t xml:space="preserve">Проведение культурно-массовых мероприятий в Александровском муниципальном округе на общую сумму </w:t>
      </w:r>
      <w:r>
        <w:rPr>
          <w:sz w:val="28"/>
          <w:szCs w:val="28"/>
        </w:rPr>
        <w:t>4 </w:t>
      </w:r>
      <w:r w:rsidR="00DE36B6">
        <w:rPr>
          <w:sz w:val="28"/>
          <w:szCs w:val="28"/>
        </w:rPr>
        <w:t>39</w:t>
      </w:r>
      <w:r>
        <w:rPr>
          <w:sz w:val="28"/>
          <w:szCs w:val="28"/>
        </w:rPr>
        <w:t>7,03450</w:t>
      </w:r>
      <w:r w:rsidRPr="00EC3804">
        <w:rPr>
          <w:sz w:val="28"/>
          <w:szCs w:val="28"/>
        </w:rPr>
        <w:t xml:space="preserve"> тыс. руб., в том числе по годам: 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1 </w:t>
      </w:r>
      <w:r w:rsidR="00DE36B6">
        <w:rPr>
          <w:szCs w:val="28"/>
        </w:rPr>
        <w:t>10</w:t>
      </w:r>
      <w:r>
        <w:rPr>
          <w:szCs w:val="28"/>
        </w:rPr>
        <w:t xml:space="preserve">3,00000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1 625,48100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1 668,55350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EC3804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EC3804">
        <w:rPr>
          <w:sz w:val="28"/>
          <w:szCs w:val="28"/>
        </w:rPr>
        <w:t>.</w:t>
      </w:r>
      <w:r>
        <w:rPr>
          <w:sz w:val="28"/>
          <w:szCs w:val="28"/>
        </w:rPr>
        <w:t xml:space="preserve"> Проведение спортивных мероприятий муниципального уровня на общую </w:t>
      </w:r>
      <w:r w:rsidRPr="00EC3804">
        <w:rPr>
          <w:sz w:val="28"/>
          <w:szCs w:val="28"/>
        </w:rPr>
        <w:t xml:space="preserve">на общую сумму </w:t>
      </w:r>
      <w:r>
        <w:rPr>
          <w:sz w:val="28"/>
          <w:szCs w:val="28"/>
        </w:rPr>
        <w:t>2 </w:t>
      </w:r>
      <w:r w:rsidR="00BC4A8E">
        <w:rPr>
          <w:sz w:val="28"/>
          <w:szCs w:val="28"/>
        </w:rPr>
        <w:t>791</w:t>
      </w:r>
      <w:r>
        <w:rPr>
          <w:sz w:val="28"/>
          <w:szCs w:val="28"/>
        </w:rPr>
        <w:t>,</w:t>
      </w:r>
      <w:r w:rsidR="00BC4A8E">
        <w:rPr>
          <w:sz w:val="28"/>
          <w:szCs w:val="28"/>
        </w:rPr>
        <w:t>50300</w:t>
      </w:r>
      <w:r w:rsidRPr="00EC3804">
        <w:rPr>
          <w:sz w:val="28"/>
          <w:szCs w:val="28"/>
        </w:rPr>
        <w:t xml:space="preserve"> тыс. руб., в том числе по годам: 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943,51500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930,50100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lastRenderedPageBreak/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917,48700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3.4. </w:t>
      </w:r>
      <w:r w:rsidRPr="00EC3804">
        <w:rPr>
          <w:sz w:val="28"/>
          <w:szCs w:val="28"/>
        </w:rPr>
        <w:t xml:space="preserve">Субсидия на финансовое обеспечение затрат на обслуживание зданий муниципальных учреждений культуры на общую сумму </w:t>
      </w:r>
      <w:r w:rsidRPr="006659C1">
        <w:rPr>
          <w:sz w:val="28"/>
          <w:szCs w:val="28"/>
        </w:rPr>
        <w:t xml:space="preserve">10 412,28665 </w:t>
      </w:r>
      <w:r w:rsidRPr="00EC3804">
        <w:rPr>
          <w:sz w:val="28"/>
          <w:szCs w:val="28"/>
        </w:rPr>
        <w:t xml:space="preserve">тыс. руб., в том числе по годам: 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bookmarkStart w:id="1" w:name="_Hlk178340816"/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</w:t>
      </w:r>
      <w:bookmarkStart w:id="2" w:name="_Hlk212017467"/>
      <w:r>
        <w:rPr>
          <w:szCs w:val="28"/>
        </w:rPr>
        <w:t xml:space="preserve">10 412,28665 </w:t>
      </w:r>
      <w:bookmarkEnd w:id="2"/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</w:t>
      </w:r>
      <w:r w:rsidRPr="006659C1">
        <w:rPr>
          <w:szCs w:val="28"/>
        </w:rPr>
        <w:t xml:space="preserve">0,00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</w:t>
      </w:r>
      <w:r w:rsidRPr="006659C1">
        <w:rPr>
          <w:szCs w:val="28"/>
        </w:rPr>
        <w:t xml:space="preserve">0,00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EC3804">
        <w:rPr>
          <w:sz w:val="28"/>
          <w:szCs w:val="28"/>
        </w:rPr>
        <w:t>3.</w:t>
      </w:r>
      <w:r>
        <w:rPr>
          <w:sz w:val="28"/>
          <w:szCs w:val="28"/>
        </w:rPr>
        <w:t>5. </w:t>
      </w:r>
      <w:r w:rsidRPr="00CF39E3">
        <w:rPr>
          <w:sz w:val="28"/>
          <w:szCs w:val="28"/>
        </w:rPr>
        <w:t>Ремонт здания М</w:t>
      </w:r>
      <w:r>
        <w:rPr>
          <w:sz w:val="28"/>
          <w:szCs w:val="28"/>
        </w:rPr>
        <w:t>БУ «ГДК», г.</w:t>
      </w:r>
      <w:r w:rsidR="005A40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Александровск, </w:t>
      </w:r>
      <w:r w:rsidRPr="00CF39E3">
        <w:rPr>
          <w:sz w:val="28"/>
          <w:szCs w:val="28"/>
        </w:rPr>
        <w:t xml:space="preserve">ул. </w:t>
      </w:r>
      <w:r>
        <w:rPr>
          <w:sz w:val="28"/>
          <w:szCs w:val="28"/>
        </w:rPr>
        <w:t>Ленина</w:t>
      </w:r>
      <w:r w:rsidRPr="00CF39E3">
        <w:rPr>
          <w:sz w:val="28"/>
          <w:szCs w:val="28"/>
        </w:rPr>
        <w:t>, д.</w:t>
      </w:r>
      <w:r>
        <w:rPr>
          <w:sz w:val="28"/>
          <w:szCs w:val="28"/>
        </w:rPr>
        <w:t xml:space="preserve"> </w:t>
      </w:r>
      <w:r w:rsidRPr="00CF39E3">
        <w:rPr>
          <w:sz w:val="28"/>
          <w:szCs w:val="28"/>
        </w:rPr>
        <w:t>2</w:t>
      </w:r>
      <w:r>
        <w:rPr>
          <w:sz w:val="28"/>
          <w:szCs w:val="28"/>
        </w:rPr>
        <w:t xml:space="preserve">1а </w:t>
      </w:r>
      <w:r w:rsidRPr="00EC3804">
        <w:rPr>
          <w:sz w:val="28"/>
          <w:szCs w:val="28"/>
        </w:rPr>
        <w:t xml:space="preserve">в рамках Постановления Правительства Пермского края от </w:t>
      </w:r>
      <w:r>
        <w:rPr>
          <w:sz w:val="28"/>
          <w:szCs w:val="28"/>
        </w:rPr>
        <w:t xml:space="preserve">13.01.2023 № 17-п по приоритетному проекту «Культурная реновация» программы «Комфортный край» </w:t>
      </w:r>
      <w:r w:rsidRPr="00EC3804">
        <w:rPr>
          <w:sz w:val="28"/>
          <w:szCs w:val="28"/>
        </w:rPr>
        <w:t xml:space="preserve">на общую сумму </w:t>
      </w:r>
      <w:bookmarkStart w:id="3" w:name="_Hlk171086983"/>
      <w:r w:rsidRPr="00CF39E3">
        <w:rPr>
          <w:sz w:val="28"/>
          <w:szCs w:val="28"/>
        </w:rPr>
        <w:t>1</w:t>
      </w:r>
      <w:r>
        <w:rPr>
          <w:sz w:val="28"/>
          <w:szCs w:val="28"/>
        </w:rPr>
        <w:t xml:space="preserve"> 999</w:t>
      </w:r>
      <w:r w:rsidRPr="00CF39E3">
        <w:rPr>
          <w:sz w:val="28"/>
          <w:szCs w:val="28"/>
        </w:rPr>
        <w:t>,</w:t>
      </w:r>
      <w:r>
        <w:rPr>
          <w:sz w:val="28"/>
          <w:szCs w:val="28"/>
        </w:rPr>
        <w:t>56064</w:t>
      </w:r>
      <w:r w:rsidRPr="00EC3804">
        <w:rPr>
          <w:sz w:val="28"/>
          <w:szCs w:val="28"/>
        </w:rPr>
        <w:t xml:space="preserve"> </w:t>
      </w:r>
      <w:bookmarkEnd w:id="3"/>
      <w:r w:rsidRPr="00EC3804">
        <w:rPr>
          <w:sz w:val="28"/>
          <w:szCs w:val="28"/>
        </w:rPr>
        <w:t>тыс. руб., в том числе по годам:</w:t>
      </w:r>
    </w:p>
    <w:bookmarkEnd w:id="1"/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</w:t>
      </w:r>
      <w:r w:rsidRPr="00CF39E3">
        <w:rPr>
          <w:szCs w:val="28"/>
        </w:rPr>
        <w:t>1</w:t>
      </w:r>
      <w:r>
        <w:rPr>
          <w:szCs w:val="28"/>
        </w:rPr>
        <w:t xml:space="preserve"> 999</w:t>
      </w:r>
      <w:r w:rsidRPr="00CF39E3">
        <w:rPr>
          <w:szCs w:val="28"/>
        </w:rPr>
        <w:t>,</w:t>
      </w:r>
      <w:r>
        <w:rPr>
          <w:szCs w:val="28"/>
        </w:rPr>
        <w:t>56064</w:t>
      </w:r>
      <w:r w:rsidRPr="00EC3804">
        <w:rPr>
          <w:szCs w:val="28"/>
        </w:rPr>
        <w:t xml:space="preserve"> 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EC3804">
        <w:rPr>
          <w:sz w:val="28"/>
          <w:szCs w:val="28"/>
        </w:rPr>
        <w:t>3.</w:t>
      </w:r>
      <w:r>
        <w:rPr>
          <w:sz w:val="28"/>
          <w:szCs w:val="28"/>
        </w:rPr>
        <w:t>6. </w:t>
      </w:r>
      <w:r w:rsidRPr="005A40BB">
        <w:rPr>
          <w:spacing w:val="-6"/>
          <w:sz w:val="28"/>
          <w:szCs w:val="28"/>
        </w:rPr>
        <w:t xml:space="preserve">Ремонт здания МБУ «Химик», </w:t>
      </w:r>
      <w:r w:rsidR="005A40BB" w:rsidRPr="005A40BB">
        <w:rPr>
          <w:spacing w:val="-6"/>
          <w:sz w:val="28"/>
          <w:szCs w:val="28"/>
        </w:rPr>
        <w:t>р</w:t>
      </w:r>
      <w:r w:rsidRPr="005A40BB">
        <w:rPr>
          <w:spacing w:val="-6"/>
          <w:sz w:val="28"/>
          <w:szCs w:val="28"/>
        </w:rPr>
        <w:t xml:space="preserve">п. Всеволодо-Вильва, ул. Луначарского, </w:t>
      </w:r>
      <w:r w:rsidRPr="00CF39E3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CF39E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C3804">
        <w:rPr>
          <w:sz w:val="28"/>
          <w:szCs w:val="28"/>
        </w:rPr>
        <w:t xml:space="preserve">в рамках Постановления Правительства Пермского края от </w:t>
      </w:r>
      <w:r>
        <w:rPr>
          <w:sz w:val="28"/>
          <w:szCs w:val="28"/>
        </w:rPr>
        <w:t xml:space="preserve">13.01.2023 </w:t>
      </w:r>
      <w:r w:rsidR="005A40BB">
        <w:rPr>
          <w:sz w:val="28"/>
          <w:szCs w:val="28"/>
        </w:rPr>
        <w:br/>
      </w:r>
      <w:r>
        <w:rPr>
          <w:sz w:val="28"/>
          <w:szCs w:val="28"/>
        </w:rPr>
        <w:t>№ 17-п по приоритетному проекту «Культурная реновация» программы «Комфортный край»</w:t>
      </w:r>
      <w:r w:rsidRPr="00EC3804">
        <w:rPr>
          <w:sz w:val="28"/>
          <w:szCs w:val="28"/>
        </w:rPr>
        <w:t xml:space="preserve"> на общую сумму </w:t>
      </w:r>
      <w:r w:rsidRPr="009758C6">
        <w:rPr>
          <w:sz w:val="28"/>
          <w:szCs w:val="28"/>
        </w:rPr>
        <w:t>2</w:t>
      </w:r>
      <w:r>
        <w:rPr>
          <w:sz w:val="28"/>
          <w:szCs w:val="28"/>
        </w:rPr>
        <w:t> 757,75554</w:t>
      </w:r>
      <w:r w:rsidRPr="00EC3804">
        <w:rPr>
          <w:sz w:val="28"/>
          <w:szCs w:val="28"/>
        </w:rPr>
        <w:t xml:space="preserve"> тыс. руб., в том числе по годам: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</w:t>
      </w:r>
      <w:r w:rsidRPr="009758C6">
        <w:rPr>
          <w:szCs w:val="28"/>
        </w:rPr>
        <w:t>2</w:t>
      </w:r>
      <w:r>
        <w:rPr>
          <w:szCs w:val="28"/>
        </w:rPr>
        <w:t xml:space="preserve"> 757,75554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</w:t>
      </w:r>
    </w:p>
    <w:p w:rsidR="006065DF" w:rsidRPr="00A9109F" w:rsidRDefault="006065DF" w:rsidP="006065DF">
      <w:pPr>
        <w:pStyle w:val="ListParagraph"/>
        <w:widowControl w:val="0"/>
        <w:suppressAutoHyphens/>
        <w:spacing w:after="0" w:line="34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9109F">
        <w:rPr>
          <w:rFonts w:ascii="Times New Roman" w:hAnsi="Times New Roman"/>
          <w:sz w:val="28"/>
          <w:szCs w:val="28"/>
        </w:rPr>
        <w:t>3.7</w:t>
      </w:r>
      <w:r>
        <w:rPr>
          <w:rFonts w:ascii="Times New Roman" w:hAnsi="Times New Roman"/>
          <w:sz w:val="28"/>
          <w:szCs w:val="28"/>
        </w:rPr>
        <w:t>. </w:t>
      </w:r>
      <w:r w:rsidRPr="00A9109F">
        <w:rPr>
          <w:rFonts w:ascii="Times New Roman" w:hAnsi="Times New Roman"/>
          <w:sz w:val="28"/>
          <w:szCs w:val="28"/>
        </w:rPr>
        <w:t>Расходы на разработку рабочей документации и сметной документации по рабочей документации по к</w:t>
      </w:r>
      <w:r w:rsidR="005A40BB">
        <w:rPr>
          <w:rFonts w:ascii="Times New Roman" w:hAnsi="Times New Roman"/>
          <w:sz w:val="28"/>
          <w:szCs w:val="28"/>
        </w:rPr>
        <w:t>апитальному ремонту з</w:t>
      </w:r>
      <w:r>
        <w:rPr>
          <w:rFonts w:ascii="Times New Roman" w:hAnsi="Times New Roman"/>
          <w:sz w:val="28"/>
          <w:szCs w:val="28"/>
        </w:rPr>
        <w:t>дания ДК «Горняк»</w:t>
      </w:r>
      <w:r w:rsidRPr="00A9109F">
        <w:rPr>
          <w:rFonts w:ascii="Times New Roman" w:hAnsi="Times New Roman"/>
          <w:sz w:val="28"/>
          <w:szCs w:val="28"/>
        </w:rPr>
        <w:t xml:space="preserve"> по адресу: п. Карьер-Известняк, ул. Мира, д. 1 на общую сумму 1 200,00000 тыс. рублей, в том числе по годам: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>2026 год – 1 200,00000 тыс. руб.;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>2027 год – 0,00 тыс. руб.;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>2028 год – 0,00 тыс. руб.</w:t>
      </w:r>
    </w:p>
    <w:p w:rsidR="006065DF" w:rsidRPr="00C27A9E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C27A9E">
        <w:rPr>
          <w:sz w:val="28"/>
          <w:szCs w:val="28"/>
        </w:rPr>
        <w:t>3.8</w:t>
      </w:r>
      <w:r>
        <w:rPr>
          <w:sz w:val="28"/>
          <w:szCs w:val="28"/>
        </w:rPr>
        <w:t>. </w:t>
      </w:r>
      <w:r w:rsidRPr="00C27A9E">
        <w:rPr>
          <w:sz w:val="28"/>
          <w:szCs w:val="28"/>
        </w:rPr>
        <w:t xml:space="preserve">Расходы на разработку </w:t>
      </w:r>
      <w:r w:rsidRPr="00C27A9E">
        <w:rPr>
          <w:color w:val="000000"/>
          <w:sz w:val="28"/>
          <w:szCs w:val="28"/>
        </w:rPr>
        <w:t xml:space="preserve">дизайн-проекта и проектно-сметной документации «Интерьер </w:t>
      </w:r>
      <w:r>
        <w:rPr>
          <w:color w:val="000000"/>
          <w:sz w:val="28"/>
          <w:szCs w:val="28"/>
        </w:rPr>
        <w:t>м</w:t>
      </w:r>
      <w:r w:rsidRPr="00C27A9E">
        <w:rPr>
          <w:color w:val="000000"/>
          <w:sz w:val="28"/>
          <w:szCs w:val="28"/>
        </w:rPr>
        <w:t>униципального казённого учреждения «Яйвинская библиотека им. Ф.Ф. Павленкова»</w:t>
      </w:r>
      <w:r w:rsidRPr="00C27A9E">
        <w:rPr>
          <w:sz w:val="28"/>
          <w:szCs w:val="28"/>
        </w:rPr>
        <w:t xml:space="preserve"> на общую сумму </w:t>
      </w:r>
      <w:r>
        <w:rPr>
          <w:sz w:val="28"/>
          <w:szCs w:val="28"/>
        </w:rPr>
        <w:t>316</w:t>
      </w:r>
      <w:r w:rsidRPr="00C27A9E">
        <w:rPr>
          <w:sz w:val="28"/>
          <w:szCs w:val="28"/>
        </w:rPr>
        <w:t>,</w:t>
      </w:r>
      <w:r>
        <w:rPr>
          <w:sz w:val="28"/>
          <w:szCs w:val="28"/>
        </w:rPr>
        <w:t>34400</w:t>
      </w:r>
      <w:r w:rsidRPr="00C27A9E">
        <w:rPr>
          <w:sz w:val="28"/>
          <w:szCs w:val="28"/>
        </w:rPr>
        <w:t xml:space="preserve"> тыс. руб., в том числе по годам: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316</w:t>
      </w:r>
      <w:r w:rsidRPr="00C27A9E">
        <w:rPr>
          <w:szCs w:val="28"/>
        </w:rPr>
        <w:t>,</w:t>
      </w:r>
      <w:r>
        <w:rPr>
          <w:szCs w:val="28"/>
        </w:rPr>
        <w:t xml:space="preserve">34400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</w:t>
      </w:r>
    </w:p>
    <w:p w:rsidR="006065DF" w:rsidRPr="00DE36B6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 w:rsidRPr="00A9109F">
        <w:rPr>
          <w:sz w:val="28"/>
          <w:szCs w:val="28"/>
        </w:rPr>
        <w:t>3.9</w:t>
      </w:r>
      <w:r>
        <w:rPr>
          <w:sz w:val="28"/>
          <w:szCs w:val="28"/>
        </w:rPr>
        <w:t>. </w:t>
      </w:r>
      <w:r w:rsidRPr="00A9109F">
        <w:rPr>
          <w:sz w:val="28"/>
          <w:szCs w:val="28"/>
        </w:rPr>
        <w:t xml:space="preserve">Реализация мероприятия «Умею плавать» (подвоз детей) на общую </w:t>
      </w:r>
      <w:r w:rsidRPr="00DE36B6">
        <w:rPr>
          <w:sz w:val="28"/>
          <w:szCs w:val="28"/>
        </w:rPr>
        <w:t xml:space="preserve">сумму </w:t>
      </w:r>
      <w:r w:rsidR="00DE36B6" w:rsidRPr="00DE36B6">
        <w:rPr>
          <w:sz w:val="28"/>
          <w:szCs w:val="28"/>
        </w:rPr>
        <w:t>1 248</w:t>
      </w:r>
      <w:r w:rsidRPr="00DE36B6">
        <w:rPr>
          <w:sz w:val="28"/>
          <w:szCs w:val="28"/>
        </w:rPr>
        <w:t>,00000 тыс. руб., в том числе по годам: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 xml:space="preserve">2026 год – </w:t>
      </w:r>
      <w:r w:rsidR="00DE36B6">
        <w:rPr>
          <w:szCs w:val="28"/>
        </w:rPr>
        <w:t>1 24</w:t>
      </w:r>
      <w:r w:rsidRPr="00A9109F">
        <w:rPr>
          <w:szCs w:val="28"/>
        </w:rPr>
        <w:t>8,00000 тыс. руб.;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>2027 год – 0,00 тыс. руб.;</w:t>
      </w:r>
    </w:p>
    <w:p w:rsidR="006065DF" w:rsidRPr="00A9109F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 w:rsidRPr="00A9109F">
        <w:rPr>
          <w:szCs w:val="28"/>
        </w:rPr>
        <w:t>2028 год – 0,00 тыс. руб.</w:t>
      </w:r>
    </w:p>
    <w:p w:rsidR="006065DF" w:rsidRPr="00EC3804" w:rsidRDefault="006065DF" w:rsidP="006065DF">
      <w:pPr>
        <w:pStyle w:val="acxspmiddle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3.10. Расходы по содержанию АНО МП «Молодежный центр АМО» и по внесению добровольного имущественного взноса в АНО МП «Молодежный центр АМО»</w:t>
      </w:r>
      <w:r w:rsidRPr="00EC3804">
        <w:rPr>
          <w:sz w:val="28"/>
          <w:szCs w:val="28"/>
        </w:rPr>
        <w:t xml:space="preserve"> на общую сумму </w:t>
      </w:r>
      <w:r>
        <w:rPr>
          <w:sz w:val="28"/>
          <w:szCs w:val="28"/>
        </w:rPr>
        <w:t>6 000,00000</w:t>
      </w:r>
      <w:r w:rsidRPr="00EC3804">
        <w:rPr>
          <w:sz w:val="28"/>
          <w:szCs w:val="28"/>
        </w:rPr>
        <w:t xml:space="preserve"> тыс. руб., в том числе по годам: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lastRenderedPageBreak/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2 000,00000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2 000,00000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2 000,00000 </w:t>
      </w:r>
      <w:r w:rsidRPr="00EC3804">
        <w:rPr>
          <w:szCs w:val="28"/>
        </w:rPr>
        <w:t>тыс. руб.</w:t>
      </w:r>
    </w:p>
    <w:p w:rsidR="006065DF" w:rsidRPr="00EC3804" w:rsidRDefault="006065DF" w:rsidP="006065DF">
      <w:pPr>
        <w:pStyle w:val="acxsplast"/>
        <w:spacing w:before="0" w:beforeAutospacing="0" w:after="0" w:afterAutospacing="0" w:line="340" w:lineRule="exac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bookmarkStart w:id="4" w:name="_Hlk171077170"/>
      <w:r>
        <w:rPr>
          <w:sz w:val="28"/>
          <w:szCs w:val="28"/>
        </w:rPr>
        <w:t xml:space="preserve">. Софинансирование в рамках </w:t>
      </w:r>
      <w:r w:rsidRPr="00447106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447106">
        <w:rPr>
          <w:sz w:val="28"/>
          <w:szCs w:val="28"/>
        </w:rPr>
        <w:t xml:space="preserve"> комплексного развития молодежной политики в субъектах Российской Федерации «Регион для молодых»</w:t>
      </w:r>
      <w:r>
        <w:rPr>
          <w:sz w:val="28"/>
          <w:szCs w:val="28"/>
        </w:rPr>
        <w:t xml:space="preserve"> на </w:t>
      </w:r>
      <w:r w:rsidRPr="00EC3804">
        <w:rPr>
          <w:sz w:val="28"/>
          <w:szCs w:val="28"/>
        </w:rPr>
        <w:t xml:space="preserve">общую сумму </w:t>
      </w:r>
      <w:r>
        <w:rPr>
          <w:sz w:val="28"/>
          <w:szCs w:val="28"/>
        </w:rPr>
        <w:t>10</w:t>
      </w:r>
      <w:r w:rsidRPr="00EC3804">
        <w:rPr>
          <w:sz w:val="28"/>
          <w:szCs w:val="28"/>
        </w:rPr>
        <w:t>,</w:t>
      </w:r>
      <w:r>
        <w:rPr>
          <w:sz w:val="28"/>
          <w:szCs w:val="28"/>
        </w:rPr>
        <w:t>16903</w:t>
      </w:r>
      <w:r w:rsidRPr="00EC3804">
        <w:rPr>
          <w:sz w:val="28"/>
          <w:szCs w:val="28"/>
        </w:rPr>
        <w:t xml:space="preserve"> тыс. руб., в том числе по годам:</w:t>
      </w:r>
    </w:p>
    <w:bookmarkEnd w:id="4"/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2026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10</w:t>
      </w:r>
      <w:r w:rsidRPr="00EC3804">
        <w:rPr>
          <w:szCs w:val="28"/>
        </w:rPr>
        <w:t>,</w:t>
      </w:r>
      <w:r>
        <w:rPr>
          <w:szCs w:val="28"/>
        </w:rPr>
        <w:t xml:space="preserve">16903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2027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руб.;</w:t>
      </w:r>
    </w:p>
    <w:p w:rsidR="006065DF" w:rsidRPr="00EC3804" w:rsidRDefault="006065DF" w:rsidP="006065DF">
      <w:pPr>
        <w:pStyle w:val="afc"/>
        <w:spacing w:line="340" w:lineRule="exact"/>
        <w:ind w:left="0" w:firstLine="708"/>
        <w:jc w:val="both"/>
        <w:rPr>
          <w:szCs w:val="28"/>
        </w:rPr>
      </w:pPr>
      <w:r>
        <w:rPr>
          <w:szCs w:val="28"/>
        </w:rPr>
        <w:t>2028</w:t>
      </w:r>
      <w:r w:rsidRPr="00EC3804">
        <w:rPr>
          <w:szCs w:val="28"/>
        </w:rPr>
        <w:t xml:space="preserve"> год –</w:t>
      </w:r>
      <w:r>
        <w:rPr>
          <w:szCs w:val="28"/>
        </w:rPr>
        <w:t xml:space="preserve"> 0,00 </w:t>
      </w:r>
      <w:r w:rsidRPr="00EC3804">
        <w:rPr>
          <w:szCs w:val="28"/>
        </w:rPr>
        <w:t>тыс. руб.</w:t>
      </w:r>
      <w:r w:rsidR="00BC4A8E">
        <w:rPr>
          <w:szCs w:val="28"/>
        </w:rPr>
        <w:t>».</w:t>
      </w:r>
    </w:p>
    <w:p w:rsidR="00F501D1" w:rsidRPr="005401CC" w:rsidRDefault="0034087C" w:rsidP="00FE09AA">
      <w:pPr>
        <w:pStyle w:val="a5"/>
        <w:ind w:firstLine="708"/>
        <w:rPr>
          <w:szCs w:val="28"/>
        </w:rPr>
      </w:pPr>
      <w:r w:rsidRPr="005401CC">
        <w:rPr>
          <w:szCs w:val="28"/>
        </w:rPr>
        <w:t>2.</w:t>
      </w:r>
      <w:r w:rsidR="000058C1" w:rsidRPr="005401CC">
        <w:rPr>
          <w:szCs w:val="28"/>
        </w:rPr>
        <w:t> </w:t>
      </w:r>
      <w:r w:rsidRPr="005401CC">
        <w:rPr>
          <w:szCs w:val="28"/>
        </w:rPr>
        <w:t>Н</w:t>
      </w:r>
      <w:r w:rsidR="005B46ED" w:rsidRPr="005401CC">
        <w:rPr>
          <w:szCs w:val="28"/>
        </w:rPr>
        <w:t xml:space="preserve">астоящее постановление вступает в силу </w:t>
      </w:r>
      <w:r w:rsidR="007D124F" w:rsidRPr="005401CC">
        <w:rPr>
          <w:szCs w:val="28"/>
        </w:rPr>
        <w:t>с момента подписания</w:t>
      </w:r>
      <w:r w:rsidR="005B46ED" w:rsidRPr="005401CC">
        <w:rPr>
          <w:szCs w:val="28"/>
        </w:rPr>
        <w:t>.</w:t>
      </w:r>
    </w:p>
    <w:p w:rsidR="002E3316" w:rsidRPr="00CF17EB" w:rsidRDefault="00AC1E66" w:rsidP="00FE09AA">
      <w:pPr>
        <w:pStyle w:val="a5"/>
        <w:ind w:firstLine="708"/>
        <w:rPr>
          <w:szCs w:val="28"/>
        </w:rPr>
      </w:pPr>
      <w:r w:rsidRPr="00CF17EB">
        <w:rPr>
          <w:szCs w:val="28"/>
        </w:rPr>
        <w:t>3</w:t>
      </w:r>
      <w:r w:rsidR="000058C1" w:rsidRPr="00CF17EB">
        <w:rPr>
          <w:szCs w:val="28"/>
        </w:rPr>
        <w:t>. </w:t>
      </w:r>
      <w:r w:rsidR="002E3316" w:rsidRPr="00CF17EB">
        <w:rPr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2E3316" w:rsidRPr="00CF17EB">
          <w:rPr>
            <w:rStyle w:val="af1"/>
            <w:color w:val="auto"/>
            <w:szCs w:val="28"/>
            <w:u w:val="none"/>
            <w:lang w:val="en-US"/>
          </w:rPr>
          <w:t>www</w:t>
        </w:r>
        <w:r w:rsidR="002E3316" w:rsidRPr="00CF17EB">
          <w:rPr>
            <w:rStyle w:val="af1"/>
            <w:color w:val="auto"/>
            <w:szCs w:val="28"/>
            <w:u w:val="none"/>
          </w:rPr>
          <w:t>.</w:t>
        </w:r>
        <w:r w:rsidR="002E3316" w:rsidRPr="00CF17EB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="002E3316" w:rsidRPr="00CF17EB">
          <w:rPr>
            <w:rStyle w:val="af1"/>
            <w:color w:val="auto"/>
            <w:szCs w:val="28"/>
            <w:u w:val="none"/>
          </w:rPr>
          <w:t>.</w:t>
        </w:r>
        <w:r w:rsidR="002E3316" w:rsidRPr="00CF17EB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="002E3316" w:rsidRPr="00CF17EB">
        <w:rPr>
          <w:szCs w:val="28"/>
        </w:rPr>
        <w:t>).</w:t>
      </w:r>
    </w:p>
    <w:p w:rsidR="002E3316" w:rsidRDefault="00AC1E66" w:rsidP="00FE09AA">
      <w:pPr>
        <w:pStyle w:val="ListParagraph"/>
        <w:widowControl w:val="0"/>
        <w:suppressAutoHyphens/>
        <w:spacing w:after="0" w:line="360" w:lineRule="exact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F17EB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0058C1" w:rsidRPr="00CF17EB">
        <w:rPr>
          <w:rFonts w:ascii="Times New Roman" w:eastAsia="Times New Roman" w:hAnsi="Times New Roman"/>
          <w:sz w:val="28"/>
          <w:szCs w:val="28"/>
          <w:lang w:eastAsia="ar-SA"/>
        </w:rPr>
        <w:t>. </w:t>
      </w:r>
      <w:r w:rsidR="002E3316" w:rsidRPr="00CF17EB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14CF" w:rsidRPr="00CF17EB">
        <w:rPr>
          <w:rFonts w:ascii="Times New Roman" w:hAnsi="Times New Roman"/>
          <w:sz w:val="28"/>
          <w:szCs w:val="28"/>
        </w:rPr>
        <w:t>на заместителя</w:t>
      </w:r>
      <w:r w:rsidR="002E3316" w:rsidRPr="00CF17EB">
        <w:rPr>
          <w:rFonts w:ascii="Times New Roman" w:hAnsi="Times New Roman"/>
          <w:sz w:val="28"/>
          <w:szCs w:val="28"/>
        </w:rPr>
        <w:t xml:space="preserve"> главы округа по социальной политике.</w:t>
      </w:r>
    </w:p>
    <w:p w:rsidR="002E3316" w:rsidRPr="00CF17EB" w:rsidRDefault="00F501D1" w:rsidP="002E3316">
      <w:pPr>
        <w:pStyle w:val="af8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CF17EB">
        <w:rPr>
          <w:rFonts w:ascii="Times New Roman" w:hAnsi="Times New Roman" w:cs="Times New Roman"/>
        </w:rPr>
        <w:t>Г</w:t>
      </w:r>
      <w:r w:rsidR="002E3316" w:rsidRPr="00CF17EB">
        <w:rPr>
          <w:rFonts w:ascii="Times New Roman" w:hAnsi="Times New Roman" w:cs="Times New Roman"/>
        </w:rPr>
        <w:t>лав</w:t>
      </w:r>
      <w:r w:rsidRPr="00CF17EB">
        <w:rPr>
          <w:rFonts w:ascii="Times New Roman" w:hAnsi="Times New Roman" w:cs="Times New Roman"/>
        </w:rPr>
        <w:t>а</w:t>
      </w:r>
      <w:r w:rsidR="002E3316" w:rsidRPr="00CF17EB">
        <w:rPr>
          <w:rFonts w:ascii="Times New Roman" w:hAnsi="Times New Roman" w:cs="Times New Roman"/>
        </w:rPr>
        <w:t xml:space="preserve"> муниципального округа –</w:t>
      </w:r>
    </w:p>
    <w:p w:rsidR="002E3316" w:rsidRPr="00CF17EB" w:rsidRDefault="002E3316" w:rsidP="002E3316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CF17EB">
        <w:rPr>
          <w:rFonts w:ascii="Times New Roman" w:hAnsi="Times New Roman" w:cs="Times New Roman"/>
        </w:rPr>
        <w:t>глав</w:t>
      </w:r>
      <w:r w:rsidR="00F501D1" w:rsidRPr="00CF17EB">
        <w:rPr>
          <w:rFonts w:ascii="Times New Roman" w:hAnsi="Times New Roman" w:cs="Times New Roman"/>
        </w:rPr>
        <w:t>а</w:t>
      </w:r>
      <w:r w:rsidRPr="00CF17EB">
        <w:rPr>
          <w:rFonts w:ascii="Times New Roman" w:hAnsi="Times New Roman" w:cs="Times New Roman"/>
        </w:rPr>
        <w:t xml:space="preserve"> администрации Александровского </w:t>
      </w:r>
    </w:p>
    <w:p w:rsidR="002E3316" w:rsidRPr="00CF17EB" w:rsidRDefault="002E3316" w:rsidP="00790A0C">
      <w:pPr>
        <w:pStyle w:val="af8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  <w:sectPr w:rsidR="002E3316" w:rsidRPr="00CF17EB" w:rsidSect="00E70E87">
          <w:headerReference w:type="default" r:id="rId9"/>
          <w:footerReference w:type="default" r:id="rId10"/>
          <w:footerReference w:type="first" r:id="rId11"/>
          <w:pgSz w:w="11906" w:h="16838" w:code="9"/>
          <w:pgMar w:top="814" w:right="851" w:bottom="1021" w:left="1418" w:header="426" w:footer="441" w:gutter="0"/>
          <w:cols w:space="708"/>
          <w:titlePg/>
          <w:docGrid w:linePitch="360"/>
        </w:sectPr>
      </w:pPr>
      <w:r w:rsidRPr="00CF17EB">
        <w:rPr>
          <w:rFonts w:ascii="Times New Roman" w:hAnsi="Times New Roman" w:cs="Times New Roman"/>
        </w:rPr>
        <w:t xml:space="preserve">муниципального округа                               </w:t>
      </w:r>
      <w:r w:rsidR="00F501D1" w:rsidRPr="00CF17EB">
        <w:rPr>
          <w:rFonts w:ascii="Times New Roman" w:hAnsi="Times New Roman" w:cs="Times New Roman"/>
        </w:rPr>
        <w:t xml:space="preserve">                           </w:t>
      </w:r>
      <w:r w:rsidR="00790A0C" w:rsidRPr="00CF17EB">
        <w:rPr>
          <w:rFonts w:ascii="Times New Roman" w:hAnsi="Times New Roman" w:cs="Times New Roman"/>
        </w:rPr>
        <w:t xml:space="preserve"> </w:t>
      </w:r>
      <w:r w:rsidR="00F501D1" w:rsidRPr="00CF17EB">
        <w:rPr>
          <w:rFonts w:ascii="Times New Roman" w:hAnsi="Times New Roman" w:cs="Times New Roman"/>
        </w:rPr>
        <w:t>О.Э. Белобаржевская</w:t>
      </w:r>
    </w:p>
    <w:p w:rsidR="00B07ED1" w:rsidRPr="00CF17EB" w:rsidRDefault="0032219D" w:rsidP="004443CF">
      <w:pPr>
        <w:spacing w:line="260" w:lineRule="exact"/>
        <w:jc w:val="both"/>
        <w:rPr>
          <w:szCs w:val="28"/>
        </w:rPr>
      </w:pPr>
      <w:r w:rsidRPr="00CF17EB">
        <w:rPr>
          <w:szCs w:val="28"/>
        </w:rPr>
        <w:lastRenderedPageBreak/>
        <w:t xml:space="preserve">Рассылка: дело, прокуратура, </w:t>
      </w:r>
      <w:r w:rsidR="00B07ED1" w:rsidRPr="00CF17EB">
        <w:rPr>
          <w:szCs w:val="28"/>
        </w:rPr>
        <w:t>финансовое управление, КСП, МКУ «ЦБУ АМ</w:t>
      </w:r>
      <w:r w:rsidR="00A47BB5" w:rsidRPr="00CF17EB">
        <w:rPr>
          <w:szCs w:val="28"/>
        </w:rPr>
        <w:t>О</w:t>
      </w:r>
      <w:r w:rsidR="00B07ED1" w:rsidRPr="00CF17EB">
        <w:rPr>
          <w:szCs w:val="28"/>
        </w:rPr>
        <w:t>»,</w:t>
      </w:r>
      <w:r w:rsidR="0010722D">
        <w:rPr>
          <w:szCs w:val="28"/>
        </w:rPr>
        <w:t xml:space="preserve"> Мерцалова Е.А.,</w:t>
      </w:r>
      <w:r w:rsidR="00B07ED1" w:rsidRPr="00CF17EB">
        <w:rPr>
          <w:szCs w:val="28"/>
        </w:rPr>
        <w:t xml:space="preserve"> отдел культуры, спорта, туризма и молодежной политики, сайт АМО.</w:t>
      </w:r>
    </w:p>
    <w:p w:rsidR="00D441D4" w:rsidRPr="00CF17EB" w:rsidRDefault="00D441D4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CF17EB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Pr="00CF17EB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CD4CFC" w:rsidRPr="00CF17EB" w:rsidSect="002D57E7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342" w:rsidRDefault="00983342">
      <w:r>
        <w:separator/>
      </w:r>
    </w:p>
  </w:endnote>
  <w:endnote w:type="continuationSeparator" w:id="0">
    <w:p w:rsidR="00983342" w:rsidRDefault="00983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BB" w:rsidRPr="005A40BB" w:rsidRDefault="005A40BB">
    <w:pPr>
      <w:pStyle w:val="ab"/>
      <w:rPr>
        <w:sz w:val="20"/>
      </w:rPr>
    </w:pPr>
    <w:r w:rsidRPr="005A40BB">
      <w:rPr>
        <w:sz w:val="20"/>
      </w:rPr>
      <w:t>13404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BB" w:rsidRPr="005A40BB" w:rsidRDefault="005A40BB">
    <w:pPr>
      <w:pStyle w:val="ab"/>
      <w:rPr>
        <w:sz w:val="20"/>
      </w:rPr>
    </w:pPr>
    <w:r w:rsidRPr="005A40BB">
      <w:rPr>
        <w:sz w:val="20"/>
      </w:rPr>
      <w:t>13404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342" w:rsidRDefault="00983342">
      <w:r>
        <w:separator/>
      </w:r>
    </w:p>
  </w:footnote>
  <w:footnote w:type="continuationSeparator" w:id="0">
    <w:p w:rsidR="00983342" w:rsidRDefault="009833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87" w:rsidRDefault="00E70E87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076409">
      <w:rPr>
        <w:rStyle w:val="af"/>
        <w:noProof/>
      </w:rPr>
      <w:t>3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1FB166B"/>
    <w:multiLevelType w:val="multilevel"/>
    <w:tmpl w:val="577C883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2A05027"/>
    <w:multiLevelType w:val="hybridMultilevel"/>
    <w:tmpl w:val="92A42EBA"/>
    <w:lvl w:ilvl="0" w:tplc="6E5892C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5">
    <w:nsid w:val="09B17117"/>
    <w:multiLevelType w:val="hybridMultilevel"/>
    <w:tmpl w:val="2A6A9BC4"/>
    <w:lvl w:ilvl="0" w:tplc="49720B9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A5759C1"/>
    <w:multiLevelType w:val="hybridMultilevel"/>
    <w:tmpl w:val="191483E4"/>
    <w:lvl w:ilvl="0" w:tplc="8B98D814">
      <w:start w:val="202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644DD9"/>
    <w:multiLevelType w:val="hybridMultilevel"/>
    <w:tmpl w:val="596C016C"/>
    <w:lvl w:ilvl="0" w:tplc="3258C2DE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>
    <w:nsid w:val="0A692172"/>
    <w:multiLevelType w:val="hybridMultilevel"/>
    <w:tmpl w:val="0492C1FA"/>
    <w:lvl w:ilvl="0" w:tplc="F0D82A6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9174D5C"/>
    <w:multiLevelType w:val="hybridMultilevel"/>
    <w:tmpl w:val="167AAAF8"/>
    <w:lvl w:ilvl="0" w:tplc="9A98253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E2B0AFF"/>
    <w:multiLevelType w:val="hybridMultilevel"/>
    <w:tmpl w:val="06A44096"/>
    <w:lvl w:ilvl="0" w:tplc="48F2E39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41319E0"/>
    <w:multiLevelType w:val="hybridMultilevel"/>
    <w:tmpl w:val="A47CD300"/>
    <w:lvl w:ilvl="0" w:tplc="2724065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66F1E30"/>
    <w:multiLevelType w:val="hybridMultilevel"/>
    <w:tmpl w:val="B43A9F9E"/>
    <w:lvl w:ilvl="0" w:tplc="F0F2FEE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74F37C3"/>
    <w:multiLevelType w:val="hybridMultilevel"/>
    <w:tmpl w:val="309E8AB6"/>
    <w:lvl w:ilvl="0" w:tplc="011AC05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7C616CE"/>
    <w:multiLevelType w:val="hybridMultilevel"/>
    <w:tmpl w:val="057A68DC"/>
    <w:lvl w:ilvl="0" w:tplc="7D82536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296E2767"/>
    <w:multiLevelType w:val="hybridMultilevel"/>
    <w:tmpl w:val="AAEA3F1A"/>
    <w:lvl w:ilvl="0" w:tplc="ECF884A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9D57D4A"/>
    <w:multiLevelType w:val="hybridMultilevel"/>
    <w:tmpl w:val="5622A7EC"/>
    <w:lvl w:ilvl="0" w:tplc="ACBE8E9A">
      <w:start w:val="2026"/>
      <w:numFmt w:val="decimal"/>
      <w:lvlText w:val="%1"/>
      <w:lvlJc w:val="left"/>
      <w:pPr>
        <w:ind w:left="2016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2E814947"/>
    <w:multiLevelType w:val="hybridMultilevel"/>
    <w:tmpl w:val="8F506EA6"/>
    <w:lvl w:ilvl="0" w:tplc="9566E34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2F311462"/>
    <w:multiLevelType w:val="hybridMultilevel"/>
    <w:tmpl w:val="37C63046"/>
    <w:lvl w:ilvl="0" w:tplc="C62870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2FAF78A4"/>
    <w:multiLevelType w:val="hybridMultilevel"/>
    <w:tmpl w:val="7E38B32A"/>
    <w:lvl w:ilvl="0" w:tplc="1D84920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FD82ED7"/>
    <w:multiLevelType w:val="hybridMultilevel"/>
    <w:tmpl w:val="15A23942"/>
    <w:lvl w:ilvl="0" w:tplc="55724FA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1500250"/>
    <w:multiLevelType w:val="hybridMultilevel"/>
    <w:tmpl w:val="ED00B652"/>
    <w:lvl w:ilvl="0" w:tplc="D2D6FAD2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2">
    <w:nsid w:val="32A36011"/>
    <w:multiLevelType w:val="hybridMultilevel"/>
    <w:tmpl w:val="FEC8DBFC"/>
    <w:lvl w:ilvl="0" w:tplc="764470E8">
      <w:start w:val="2026"/>
      <w:numFmt w:val="decimal"/>
      <w:lvlText w:val="%1"/>
      <w:lvlJc w:val="left"/>
      <w:pPr>
        <w:ind w:left="20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3A312B72"/>
    <w:multiLevelType w:val="hybridMultilevel"/>
    <w:tmpl w:val="FD72860C"/>
    <w:lvl w:ilvl="0" w:tplc="F2B81370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3B29665E"/>
    <w:multiLevelType w:val="hybridMultilevel"/>
    <w:tmpl w:val="7BDE50BA"/>
    <w:lvl w:ilvl="0" w:tplc="52BA3C2A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C5679E3"/>
    <w:multiLevelType w:val="hybridMultilevel"/>
    <w:tmpl w:val="8AB269F4"/>
    <w:lvl w:ilvl="0" w:tplc="7AD6C852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C886F7B"/>
    <w:multiLevelType w:val="hybridMultilevel"/>
    <w:tmpl w:val="A9304444"/>
    <w:lvl w:ilvl="0" w:tplc="D62606C2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3D981F9A"/>
    <w:multiLevelType w:val="hybridMultilevel"/>
    <w:tmpl w:val="93DE3380"/>
    <w:lvl w:ilvl="0" w:tplc="6434A64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4066415D"/>
    <w:multiLevelType w:val="multilevel"/>
    <w:tmpl w:val="A65A371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9">
    <w:nsid w:val="442A4FD1"/>
    <w:multiLevelType w:val="hybridMultilevel"/>
    <w:tmpl w:val="728018A4"/>
    <w:lvl w:ilvl="0" w:tplc="099050A6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467707CC"/>
    <w:multiLevelType w:val="hybridMultilevel"/>
    <w:tmpl w:val="9FDE8A38"/>
    <w:lvl w:ilvl="0" w:tplc="3D88E95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A02745C"/>
    <w:multiLevelType w:val="hybridMultilevel"/>
    <w:tmpl w:val="68AE44F2"/>
    <w:lvl w:ilvl="0" w:tplc="2578DA4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4C0A60DB"/>
    <w:multiLevelType w:val="hybridMultilevel"/>
    <w:tmpl w:val="5566B5FA"/>
    <w:lvl w:ilvl="0" w:tplc="39C0E9AE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5A26935"/>
    <w:multiLevelType w:val="hybridMultilevel"/>
    <w:tmpl w:val="98BAA22E"/>
    <w:lvl w:ilvl="0" w:tplc="1BB68FC8">
      <w:start w:val="2026"/>
      <w:numFmt w:val="decimal"/>
      <w:lvlText w:val="%1"/>
      <w:lvlJc w:val="left"/>
      <w:pPr>
        <w:ind w:left="1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>
    <w:nsid w:val="5F172D1A"/>
    <w:multiLevelType w:val="hybridMultilevel"/>
    <w:tmpl w:val="1306320C"/>
    <w:lvl w:ilvl="0" w:tplc="76288274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33367E4"/>
    <w:multiLevelType w:val="hybridMultilevel"/>
    <w:tmpl w:val="F724C606"/>
    <w:lvl w:ilvl="0" w:tplc="08166DE8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7">
    <w:nsid w:val="64C80DEE"/>
    <w:multiLevelType w:val="hybridMultilevel"/>
    <w:tmpl w:val="DF6249FE"/>
    <w:lvl w:ilvl="0" w:tplc="08BA08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5A07190"/>
    <w:multiLevelType w:val="hybridMultilevel"/>
    <w:tmpl w:val="21C29202"/>
    <w:lvl w:ilvl="0" w:tplc="A39C0716">
      <w:start w:val="2027"/>
      <w:numFmt w:val="decimal"/>
      <w:lvlText w:val="%1"/>
      <w:lvlJc w:val="left"/>
      <w:pPr>
        <w:ind w:left="12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>
    <w:nsid w:val="66576C71"/>
    <w:multiLevelType w:val="hybridMultilevel"/>
    <w:tmpl w:val="5ED68F96"/>
    <w:lvl w:ilvl="0" w:tplc="DDB60F1E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AEF2E26"/>
    <w:multiLevelType w:val="hybridMultilevel"/>
    <w:tmpl w:val="B44A2622"/>
    <w:lvl w:ilvl="0" w:tplc="F1ACEA78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6D300A2A"/>
    <w:multiLevelType w:val="hybridMultilevel"/>
    <w:tmpl w:val="72907290"/>
    <w:lvl w:ilvl="0" w:tplc="D95ACE3C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D4A0C43"/>
    <w:multiLevelType w:val="hybridMultilevel"/>
    <w:tmpl w:val="6A7486B0"/>
    <w:lvl w:ilvl="0" w:tplc="D7A6B6AC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72601CE7"/>
    <w:multiLevelType w:val="hybridMultilevel"/>
    <w:tmpl w:val="E22AF120"/>
    <w:lvl w:ilvl="0" w:tplc="1BA29356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2FF632E"/>
    <w:multiLevelType w:val="hybridMultilevel"/>
    <w:tmpl w:val="361A09D0"/>
    <w:lvl w:ilvl="0" w:tplc="40880D3C">
      <w:start w:val="2026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8121F35"/>
    <w:multiLevelType w:val="hybridMultilevel"/>
    <w:tmpl w:val="1C263AA6"/>
    <w:lvl w:ilvl="0" w:tplc="1C38DCA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>
    <w:nsid w:val="7F583735"/>
    <w:multiLevelType w:val="hybridMultilevel"/>
    <w:tmpl w:val="D70695DA"/>
    <w:lvl w:ilvl="0" w:tplc="5E927054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33"/>
  </w:num>
  <w:num w:numId="5">
    <w:abstractNumId w:val="21"/>
  </w:num>
  <w:num w:numId="6">
    <w:abstractNumId w:val="7"/>
  </w:num>
  <w:num w:numId="7">
    <w:abstractNumId w:val="22"/>
  </w:num>
  <w:num w:numId="8">
    <w:abstractNumId w:val="10"/>
  </w:num>
  <w:num w:numId="9">
    <w:abstractNumId w:val="39"/>
  </w:num>
  <w:num w:numId="10">
    <w:abstractNumId w:val="45"/>
  </w:num>
  <w:num w:numId="11">
    <w:abstractNumId w:val="27"/>
  </w:num>
  <w:num w:numId="12">
    <w:abstractNumId w:val="20"/>
  </w:num>
  <w:num w:numId="13">
    <w:abstractNumId w:val="26"/>
  </w:num>
  <w:num w:numId="14">
    <w:abstractNumId w:val="17"/>
  </w:num>
  <w:num w:numId="15">
    <w:abstractNumId w:val="40"/>
  </w:num>
  <w:num w:numId="16">
    <w:abstractNumId w:val="31"/>
  </w:num>
  <w:num w:numId="17">
    <w:abstractNumId w:val="42"/>
  </w:num>
  <w:num w:numId="18">
    <w:abstractNumId w:val="29"/>
  </w:num>
  <w:num w:numId="19">
    <w:abstractNumId w:val="16"/>
  </w:num>
  <w:num w:numId="20">
    <w:abstractNumId w:val="28"/>
  </w:num>
  <w:num w:numId="21">
    <w:abstractNumId w:val="23"/>
  </w:num>
  <w:num w:numId="22">
    <w:abstractNumId w:val="8"/>
  </w:num>
  <w:num w:numId="23">
    <w:abstractNumId w:val="14"/>
  </w:num>
  <w:num w:numId="24">
    <w:abstractNumId w:val="46"/>
  </w:num>
  <w:num w:numId="25">
    <w:abstractNumId w:val="18"/>
  </w:num>
  <w:num w:numId="26">
    <w:abstractNumId w:val="9"/>
  </w:num>
  <w:num w:numId="27">
    <w:abstractNumId w:val="11"/>
  </w:num>
  <w:num w:numId="28">
    <w:abstractNumId w:val="2"/>
  </w:num>
  <w:num w:numId="29">
    <w:abstractNumId w:val="19"/>
  </w:num>
  <w:num w:numId="30">
    <w:abstractNumId w:val="44"/>
  </w:num>
  <w:num w:numId="31">
    <w:abstractNumId w:val="25"/>
  </w:num>
  <w:num w:numId="32">
    <w:abstractNumId w:val="38"/>
  </w:num>
  <w:num w:numId="33">
    <w:abstractNumId w:val="41"/>
  </w:num>
  <w:num w:numId="34">
    <w:abstractNumId w:val="32"/>
  </w:num>
  <w:num w:numId="35">
    <w:abstractNumId w:val="43"/>
  </w:num>
  <w:num w:numId="36">
    <w:abstractNumId w:val="6"/>
  </w:num>
  <w:num w:numId="37">
    <w:abstractNumId w:val="3"/>
  </w:num>
  <w:num w:numId="38">
    <w:abstractNumId w:val="24"/>
  </w:num>
  <w:num w:numId="39">
    <w:abstractNumId w:val="12"/>
  </w:num>
  <w:num w:numId="40">
    <w:abstractNumId w:val="30"/>
  </w:num>
  <w:num w:numId="41">
    <w:abstractNumId w:val="13"/>
  </w:num>
  <w:num w:numId="42">
    <w:abstractNumId w:val="15"/>
  </w:num>
  <w:num w:numId="43">
    <w:abstractNumId w:val="5"/>
  </w:num>
  <w:num w:numId="44">
    <w:abstractNumId w:val="34"/>
  </w:num>
  <w:num w:numId="45">
    <w:abstractNumId w:val="35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58C1"/>
    <w:rsid w:val="00010F40"/>
    <w:rsid w:val="00015478"/>
    <w:rsid w:val="00016193"/>
    <w:rsid w:val="00020278"/>
    <w:rsid w:val="00020A94"/>
    <w:rsid w:val="00022959"/>
    <w:rsid w:val="00030024"/>
    <w:rsid w:val="000303E7"/>
    <w:rsid w:val="00030F84"/>
    <w:rsid w:val="00032B39"/>
    <w:rsid w:val="00034AF9"/>
    <w:rsid w:val="00035077"/>
    <w:rsid w:val="00036C0B"/>
    <w:rsid w:val="000411E5"/>
    <w:rsid w:val="000416C7"/>
    <w:rsid w:val="00044A8D"/>
    <w:rsid w:val="00052B9A"/>
    <w:rsid w:val="00053487"/>
    <w:rsid w:val="0005544D"/>
    <w:rsid w:val="0005721D"/>
    <w:rsid w:val="0006220A"/>
    <w:rsid w:val="0006283E"/>
    <w:rsid w:val="00062E4F"/>
    <w:rsid w:val="00064595"/>
    <w:rsid w:val="0006528D"/>
    <w:rsid w:val="00066153"/>
    <w:rsid w:val="00066B5D"/>
    <w:rsid w:val="0007188D"/>
    <w:rsid w:val="00076409"/>
    <w:rsid w:val="000818BC"/>
    <w:rsid w:val="000830C7"/>
    <w:rsid w:val="00097994"/>
    <w:rsid w:val="000A7814"/>
    <w:rsid w:val="000B32AF"/>
    <w:rsid w:val="000B346D"/>
    <w:rsid w:val="000B5E44"/>
    <w:rsid w:val="000C2D90"/>
    <w:rsid w:val="000C2DA4"/>
    <w:rsid w:val="000C3B3F"/>
    <w:rsid w:val="000C54CB"/>
    <w:rsid w:val="000C69DD"/>
    <w:rsid w:val="000D1C21"/>
    <w:rsid w:val="000D262A"/>
    <w:rsid w:val="000E1774"/>
    <w:rsid w:val="000E2718"/>
    <w:rsid w:val="000E30DA"/>
    <w:rsid w:val="000E44A2"/>
    <w:rsid w:val="000F75FF"/>
    <w:rsid w:val="0010722D"/>
    <w:rsid w:val="0011340D"/>
    <w:rsid w:val="00113720"/>
    <w:rsid w:val="0011539F"/>
    <w:rsid w:val="001164BA"/>
    <w:rsid w:val="0012411C"/>
    <w:rsid w:val="00125C4E"/>
    <w:rsid w:val="00131027"/>
    <w:rsid w:val="00140BC0"/>
    <w:rsid w:val="001429F6"/>
    <w:rsid w:val="00143108"/>
    <w:rsid w:val="00147F42"/>
    <w:rsid w:val="00163BCE"/>
    <w:rsid w:val="00166063"/>
    <w:rsid w:val="00175C1F"/>
    <w:rsid w:val="00177C12"/>
    <w:rsid w:val="001803FD"/>
    <w:rsid w:val="00180731"/>
    <w:rsid w:val="00180B38"/>
    <w:rsid w:val="00184AF3"/>
    <w:rsid w:val="0019024C"/>
    <w:rsid w:val="00195018"/>
    <w:rsid w:val="001A19BD"/>
    <w:rsid w:val="001B20D4"/>
    <w:rsid w:val="001B2E61"/>
    <w:rsid w:val="001B47BC"/>
    <w:rsid w:val="001B7253"/>
    <w:rsid w:val="001D1E65"/>
    <w:rsid w:val="001D2731"/>
    <w:rsid w:val="001D3287"/>
    <w:rsid w:val="001E36E8"/>
    <w:rsid w:val="001E7829"/>
    <w:rsid w:val="001F0E2E"/>
    <w:rsid w:val="001F6023"/>
    <w:rsid w:val="002108A3"/>
    <w:rsid w:val="00213532"/>
    <w:rsid w:val="002167E3"/>
    <w:rsid w:val="00227E05"/>
    <w:rsid w:val="00234CD5"/>
    <w:rsid w:val="0024606A"/>
    <w:rsid w:val="0025014E"/>
    <w:rsid w:val="002536A3"/>
    <w:rsid w:val="0025501F"/>
    <w:rsid w:val="002570C6"/>
    <w:rsid w:val="00261A66"/>
    <w:rsid w:val="0027152D"/>
    <w:rsid w:val="0028225D"/>
    <w:rsid w:val="0029016D"/>
    <w:rsid w:val="002A18EB"/>
    <w:rsid w:val="002A1ED9"/>
    <w:rsid w:val="002A41E9"/>
    <w:rsid w:val="002A4701"/>
    <w:rsid w:val="002A64EF"/>
    <w:rsid w:val="002A7117"/>
    <w:rsid w:val="002C4476"/>
    <w:rsid w:val="002C5663"/>
    <w:rsid w:val="002D0BAA"/>
    <w:rsid w:val="002D4469"/>
    <w:rsid w:val="002D57E7"/>
    <w:rsid w:val="002E1819"/>
    <w:rsid w:val="002E3316"/>
    <w:rsid w:val="002E3588"/>
    <w:rsid w:val="002E621D"/>
    <w:rsid w:val="002F040A"/>
    <w:rsid w:val="002F7D7C"/>
    <w:rsid w:val="00301166"/>
    <w:rsid w:val="00303A60"/>
    <w:rsid w:val="00311DAC"/>
    <w:rsid w:val="003158C8"/>
    <w:rsid w:val="00320BDF"/>
    <w:rsid w:val="0032219D"/>
    <w:rsid w:val="0032359B"/>
    <w:rsid w:val="003309B8"/>
    <w:rsid w:val="00335274"/>
    <w:rsid w:val="00335951"/>
    <w:rsid w:val="00337FE9"/>
    <w:rsid w:val="0034087C"/>
    <w:rsid w:val="00345206"/>
    <w:rsid w:val="00351503"/>
    <w:rsid w:val="003521E5"/>
    <w:rsid w:val="00356174"/>
    <w:rsid w:val="00356851"/>
    <w:rsid w:val="0036013B"/>
    <w:rsid w:val="0036377F"/>
    <w:rsid w:val="00366A37"/>
    <w:rsid w:val="0037578A"/>
    <w:rsid w:val="00380D4C"/>
    <w:rsid w:val="00384BE5"/>
    <w:rsid w:val="00386A96"/>
    <w:rsid w:val="00391BCA"/>
    <w:rsid w:val="00394EBB"/>
    <w:rsid w:val="003959A3"/>
    <w:rsid w:val="003B6BDA"/>
    <w:rsid w:val="003C0428"/>
    <w:rsid w:val="003C0569"/>
    <w:rsid w:val="003C24D7"/>
    <w:rsid w:val="003C286C"/>
    <w:rsid w:val="003C78F4"/>
    <w:rsid w:val="003D1337"/>
    <w:rsid w:val="003D19E8"/>
    <w:rsid w:val="003D4B3A"/>
    <w:rsid w:val="003D4C40"/>
    <w:rsid w:val="003D4F6D"/>
    <w:rsid w:val="003D52F7"/>
    <w:rsid w:val="003D6761"/>
    <w:rsid w:val="003E3753"/>
    <w:rsid w:val="003E7420"/>
    <w:rsid w:val="003F5713"/>
    <w:rsid w:val="003F6F8A"/>
    <w:rsid w:val="003F760E"/>
    <w:rsid w:val="003F7A25"/>
    <w:rsid w:val="00401610"/>
    <w:rsid w:val="004024A1"/>
    <w:rsid w:val="004034C0"/>
    <w:rsid w:val="00412A4B"/>
    <w:rsid w:val="00414852"/>
    <w:rsid w:val="00415245"/>
    <w:rsid w:val="00415DDA"/>
    <w:rsid w:val="0043010D"/>
    <w:rsid w:val="004443CF"/>
    <w:rsid w:val="004535CD"/>
    <w:rsid w:val="00457EBD"/>
    <w:rsid w:val="00457FF2"/>
    <w:rsid w:val="00460487"/>
    <w:rsid w:val="0047083E"/>
    <w:rsid w:val="004818F0"/>
    <w:rsid w:val="00481F13"/>
    <w:rsid w:val="00482707"/>
    <w:rsid w:val="00482A25"/>
    <w:rsid w:val="00482ECD"/>
    <w:rsid w:val="00484BAC"/>
    <w:rsid w:val="00485F8D"/>
    <w:rsid w:val="00486D5B"/>
    <w:rsid w:val="00493D71"/>
    <w:rsid w:val="004940CE"/>
    <w:rsid w:val="00494319"/>
    <w:rsid w:val="00496B9D"/>
    <w:rsid w:val="004B3482"/>
    <w:rsid w:val="004B61D3"/>
    <w:rsid w:val="004D100A"/>
    <w:rsid w:val="004E7668"/>
    <w:rsid w:val="004F22A0"/>
    <w:rsid w:val="004F30B1"/>
    <w:rsid w:val="004F4308"/>
    <w:rsid w:val="004F495D"/>
    <w:rsid w:val="004F6BB4"/>
    <w:rsid w:val="00501D26"/>
    <w:rsid w:val="0050347C"/>
    <w:rsid w:val="005079E4"/>
    <w:rsid w:val="00511C6E"/>
    <w:rsid w:val="00513F8A"/>
    <w:rsid w:val="00515091"/>
    <w:rsid w:val="00520D62"/>
    <w:rsid w:val="00533BDE"/>
    <w:rsid w:val="005401CC"/>
    <w:rsid w:val="005405C6"/>
    <w:rsid w:val="00542520"/>
    <w:rsid w:val="00543F55"/>
    <w:rsid w:val="00546EE1"/>
    <w:rsid w:val="00547204"/>
    <w:rsid w:val="00547C07"/>
    <w:rsid w:val="0055229A"/>
    <w:rsid w:val="005543F9"/>
    <w:rsid w:val="0056298D"/>
    <w:rsid w:val="0056579B"/>
    <w:rsid w:val="00572F7D"/>
    <w:rsid w:val="00580CD7"/>
    <w:rsid w:val="005816FC"/>
    <w:rsid w:val="00582C2A"/>
    <w:rsid w:val="005840C7"/>
    <w:rsid w:val="005847DC"/>
    <w:rsid w:val="00587EF7"/>
    <w:rsid w:val="00591398"/>
    <w:rsid w:val="0059332C"/>
    <w:rsid w:val="005955BE"/>
    <w:rsid w:val="00596E9B"/>
    <w:rsid w:val="005A2673"/>
    <w:rsid w:val="005A374A"/>
    <w:rsid w:val="005A40BB"/>
    <w:rsid w:val="005A67C4"/>
    <w:rsid w:val="005A79E6"/>
    <w:rsid w:val="005B3D02"/>
    <w:rsid w:val="005B3F3C"/>
    <w:rsid w:val="005B46ED"/>
    <w:rsid w:val="005B47F9"/>
    <w:rsid w:val="005C0797"/>
    <w:rsid w:val="005C7AE4"/>
    <w:rsid w:val="005D0191"/>
    <w:rsid w:val="005D20CF"/>
    <w:rsid w:val="005D4B59"/>
    <w:rsid w:val="005D53C2"/>
    <w:rsid w:val="005D755B"/>
    <w:rsid w:val="005E0B29"/>
    <w:rsid w:val="005E0F3E"/>
    <w:rsid w:val="005E3952"/>
    <w:rsid w:val="005E4155"/>
    <w:rsid w:val="005E54E2"/>
    <w:rsid w:val="005E7FC5"/>
    <w:rsid w:val="0060304A"/>
    <w:rsid w:val="006065DF"/>
    <w:rsid w:val="00621D4A"/>
    <w:rsid w:val="00631297"/>
    <w:rsid w:val="00634868"/>
    <w:rsid w:val="00636E36"/>
    <w:rsid w:val="00641AE4"/>
    <w:rsid w:val="00643864"/>
    <w:rsid w:val="00657F93"/>
    <w:rsid w:val="00660B49"/>
    <w:rsid w:val="00661FDC"/>
    <w:rsid w:val="00662FCB"/>
    <w:rsid w:val="00663D40"/>
    <w:rsid w:val="00663E72"/>
    <w:rsid w:val="00664064"/>
    <w:rsid w:val="006642F1"/>
    <w:rsid w:val="006718B2"/>
    <w:rsid w:val="00673E9B"/>
    <w:rsid w:val="006758FA"/>
    <w:rsid w:val="00681FDD"/>
    <w:rsid w:val="006842E3"/>
    <w:rsid w:val="00695D31"/>
    <w:rsid w:val="006A035F"/>
    <w:rsid w:val="006A1735"/>
    <w:rsid w:val="006B135B"/>
    <w:rsid w:val="006C1F4E"/>
    <w:rsid w:val="006E0ABA"/>
    <w:rsid w:val="006E15F0"/>
    <w:rsid w:val="006F2B94"/>
    <w:rsid w:val="006F3090"/>
    <w:rsid w:val="006F426A"/>
    <w:rsid w:val="006F7BA8"/>
    <w:rsid w:val="00715A69"/>
    <w:rsid w:val="00715ECE"/>
    <w:rsid w:val="00721DDC"/>
    <w:rsid w:val="00724355"/>
    <w:rsid w:val="00725075"/>
    <w:rsid w:val="00726225"/>
    <w:rsid w:val="007361A6"/>
    <w:rsid w:val="007409BF"/>
    <w:rsid w:val="00740F08"/>
    <w:rsid w:val="007426CC"/>
    <w:rsid w:val="00746C76"/>
    <w:rsid w:val="00750005"/>
    <w:rsid w:val="007519D6"/>
    <w:rsid w:val="0075291D"/>
    <w:rsid w:val="007536B2"/>
    <w:rsid w:val="007571FB"/>
    <w:rsid w:val="007620D0"/>
    <w:rsid w:val="007630FD"/>
    <w:rsid w:val="0076336E"/>
    <w:rsid w:val="00765A22"/>
    <w:rsid w:val="00765F17"/>
    <w:rsid w:val="00766193"/>
    <w:rsid w:val="0077228B"/>
    <w:rsid w:val="00774CF8"/>
    <w:rsid w:val="00775301"/>
    <w:rsid w:val="0078154E"/>
    <w:rsid w:val="00790A0C"/>
    <w:rsid w:val="0079199C"/>
    <w:rsid w:val="00795B0B"/>
    <w:rsid w:val="00796E4E"/>
    <w:rsid w:val="007A2403"/>
    <w:rsid w:val="007B0A15"/>
    <w:rsid w:val="007B5A3E"/>
    <w:rsid w:val="007C7B19"/>
    <w:rsid w:val="007D0838"/>
    <w:rsid w:val="007D124F"/>
    <w:rsid w:val="007D610C"/>
    <w:rsid w:val="007D7FCF"/>
    <w:rsid w:val="007E3E8A"/>
    <w:rsid w:val="007F0340"/>
    <w:rsid w:val="007F2F6F"/>
    <w:rsid w:val="007F42E9"/>
    <w:rsid w:val="007F5CEA"/>
    <w:rsid w:val="007F6E7F"/>
    <w:rsid w:val="008114C3"/>
    <w:rsid w:val="00817D45"/>
    <w:rsid w:val="00825EFC"/>
    <w:rsid w:val="00830F69"/>
    <w:rsid w:val="008334C5"/>
    <w:rsid w:val="008355F0"/>
    <w:rsid w:val="00837074"/>
    <w:rsid w:val="00837B48"/>
    <w:rsid w:val="008417E2"/>
    <w:rsid w:val="00844B3D"/>
    <w:rsid w:val="0084741A"/>
    <w:rsid w:val="0085160F"/>
    <w:rsid w:val="00853068"/>
    <w:rsid w:val="00853F5E"/>
    <w:rsid w:val="008741B6"/>
    <w:rsid w:val="00877C58"/>
    <w:rsid w:val="008822F3"/>
    <w:rsid w:val="00887E31"/>
    <w:rsid w:val="0089001D"/>
    <w:rsid w:val="008930B7"/>
    <w:rsid w:val="0089351B"/>
    <w:rsid w:val="008936EC"/>
    <w:rsid w:val="008971D5"/>
    <w:rsid w:val="008B60E1"/>
    <w:rsid w:val="008C1267"/>
    <w:rsid w:val="008C744E"/>
    <w:rsid w:val="008D28C9"/>
    <w:rsid w:val="008D3FCC"/>
    <w:rsid w:val="008E3F05"/>
    <w:rsid w:val="008E651D"/>
    <w:rsid w:val="008E7171"/>
    <w:rsid w:val="008F24FE"/>
    <w:rsid w:val="008F6820"/>
    <w:rsid w:val="00904345"/>
    <w:rsid w:val="00904DC4"/>
    <w:rsid w:val="0090711A"/>
    <w:rsid w:val="00907A5F"/>
    <w:rsid w:val="0091101C"/>
    <w:rsid w:val="00920A1F"/>
    <w:rsid w:val="00925AC2"/>
    <w:rsid w:val="00925F96"/>
    <w:rsid w:val="00926A1D"/>
    <w:rsid w:val="00945B9B"/>
    <w:rsid w:val="0094794D"/>
    <w:rsid w:val="00950EBC"/>
    <w:rsid w:val="00951A5F"/>
    <w:rsid w:val="00951B36"/>
    <w:rsid w:val="00952334"/>
    <w:rsid w:val="009627CC"/>
    <w:rsid w:val="00966FAB"/>
    <w:rsid w:val="00972855"/>
    <w:rsid w:val="009758C6"/>
    <w:rsid w:val="00980316"/>
    <w:rsid w:val="0098124C"/>
    <w:rsid w:val="00983342"/>
    <w:rsid w:val="00984981"/>
    <w:rsid w:val="00987139"/>
    <w:rsid w:val="00987C79"/>
    <w:rsid w:val="0099006E"/>
    <w:rsid w:val="00990967"/>
    <w:rsid w:val="00992CAF"/>
    <w:rsid w:val="0099728F"/>
    <w:rsid w:val="009A051A"/>
    <w:rsid w:val="009A0921"/>
    <w:rsid w:val="009A4D49"/>
    <w:rsid w:val="009A6826"/>
    <w:rsid w:val="009C011A"/>
    <w:rsid w:val="009C67DF"/>
    <w:rsid w:val="009D4406"/>
    <w:rsid w:val="009E15E4"/>
    <w:rsid w:val="009E2CDD"/>
    <w:rsid w:val="009E5995"/>
    <w:rsid w:val="009F225D"/>
    <w:rsid w:val="009F59F2"/>
    <w:rsid w:val="00A00BA8"/>
    <w:rsid w:val="00A02D72"/>
    <w:rsid w:val="00A03631"/>
    <w:rsid w:val="00A061A1"/>
    <w:rsid w:val="00A1315D"/>
    <w:rsid w:val="00A14520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4626B"/>
    <w:rsid w:val="00A47BB5"/>
    <w:rsid w:val="00A51560"/>
    <w:rsid w:val="00A52445"/>
    <w:rsid w:val="00A54D6A"/>
    <w:rsid w:val="00A558D9"/>
    <w:rsid w:val="00A55B29"/>
    <w:rsid w:val="00A60AEC"/>
    <w:rsid w:val="00A61E26"/>
    <w:rsid w:val="00A627BA"/>
    <w:rsid w:val="00A701BA"/>
    <w:rsid w:val="00A71E54"/>
    <w:rsid w:val="00A72544"/>
    <w:rsid w:val="00A96907"/>
    <w:rsid w:val="00AA4967"/>
    <w:rsid w:val="00AA7C31"/>
    <w:rsid w:val="00AB176C"/>
    <w:rsid w:val="00AB3E7B"/>
    <w:rsid w:val="00AB5835"/>
    <w:rsid w:val="00AC1493"/>
    <w:rsid w:val="00AC1E66"/>
    <w:rsid w:val="00AC4BF5"/>
    <w:rsid w:val="00AC4C7B"/>
    <w:rsid w:val="00AC721F"/>
    <w:rsid w:val="00AD1D4B"/>
    <w:rsid w:val="00AD1DCD"/>
    <w:rsid w:val="00AD772B"/>
    <w:rsid w:val="00AE0B25"/>
    <w:rsid w:val="00AE1E9F"/>
    <w:rsid w:val="00AE3EE8"/>
    <w:rsid w:val="00AF054D"/>
    <w:rsid w:val="00AF0E41"/>
    <w:rsid w:val="00AF3961"/>
    <w:rsid w:val="00AF567A"/>
    <w:rsid w:val="00B01DB0"/>
    <w:rsid w:val="00B07ED1"/>
    <w:rsid w:val="00B10EA4"/>
    <w:rsid w:val="00B14673"/>
    <w:rsid w:val="00B153F7"/>
    <w:rsid w:val="00B21A59"/>
    <w:rsid w:val="00B22267"/>
    <w:rsid w:val="00B310E8"/>
    <w:rsid w:val="00B355BF"/>
    <w:rsid w:val="00B5548E"/>
    <w:rsid w:val="00B55C2A"/>
    <w:rsid w:val="00B55F9D"/>
    <w:rsid w:val="00B575EA"/>
    <w:rsid w:val="00B67B22"/>
    <w:rsid w:val="00B67F44"/>
    <w:rsid w:val="00B773B4"/>
    <w:rsid w:val="00B85FE0"/>
    <w:rsid w:val="00B914CF"/>
    <w:rsid w:val="00B921B5"/>
    <w:rsid w:val="00B9252F"/>
    <w:rsid w:val="00BA33DD"/>
    <w:rsid w:val="00BA666E"/>
    <w:rsid w:val="00BB6511"/>
    <w:rsid w:val="00BC2A69"/>
    <w:rsid w:val="00BC39A6"/>
    <w:rsid w:val="00BC4A8E"/>
    <w:rsid w:val="00BD3BAE"/>
    <w:rsid w:val="00BD5796"/>
    <w:rsid w:val="00BD596F"/>
    <w:rsid w:val="00BE0F6E"/>
    <w:rsid w:val="00BE1376"/>
    <w:rsid w:val="00BE1CA2"/>
    <w:rsid w:val="00BF610F"/>
    <w:rsid w:val="00BF6413"/>
    <w:rsid w:val="00C07E04"/>
    <w:rsid w:val="00C112C3"/>
    <w:rsid w:val="00C145FA"/>
    <w:rsid w:val="00C1792F"/>
    <w:rsid w:val="00C17F88"/>
    <w:rsid w:val="00C2088B"/>
    <w:rsid w:val="00C21795"/>
    <w:rsid w:val="00C27F5A"/>
    <w:rsid w:val="00C301B1"/>
    <w:rsid w:val="00C3156E"/>
    <w:rsid w:val="00C31A58"/>
    <w:rsid w:val="00C360A1"/>
    <w:rsid w:val="00C36622"/>
    <w:rsid w:val="00C51AAF"/>
    <w:rsid w:val="00C53ABC"/>
    <w:rsid w:val="00C5493B"/>
    <w:rsid w:val="00C6098B"/>
    <w:rsid w:val="00C63F17"/>
    <w:rsid w:val="00C640AD"/>
    <w:rsid w:val="00C64AE0"/>
    <w:rsid w:val="00C655CD"/>
    <w:rsid w:val="00C66B03"/>
    <w:rsid w:val="00C779E7"/>
    <w:rsid w:val="00C86B4B"/>
    <w:rsid w:val="00C87894"/>
    <w:rsid w:val="00C974D8"/>
    <w:rsid w:val="00C9752C"/>
    <w:rsid w:val="00CA18B9"/>
    <w:rsid w:val="00CA408E"/>
    <w:rsid w:val="00CB562F"/>
    <w:rsid w:val="00CC55F6"/>
    <w:rsid w:val="00CC5D86"/>
    <w:rsid w:val="00CC6FC0"/>
    <w:rsid w:val="00CC7AC1"/>
    <w:rsid w:val="00CC7ACC"/>
    <w:rsid w:val="00CD4170"/>
    <w:rsid w:val="00CD4CFC"/>
    <w:rsid w:val="00CD7FF1"/>
    <w:rsid w:val="00CE4F2F"/>
    <w:rsid w:val="00CE7302"/>
    <w:rsid w:val="00CF17EB"/>
    <w:rsid w:val="00CF39E3"/>
    <w:rsid w:val="00CF65BB"/>
    <w:rsid w:val="00D02946"/>
    <w:rsid w:val="00D05099"/>
    <w:rsid w:val="00D1726F"/>
    <w:rsid w:val="00D20B2F"/>
    <w:rsid w:val="00D21D79"/>
    <w:rsid w:val="00D22AD3"/>
    <w:rsid w:val="00D26E07"/>
    <w:rsid w:val="00D30952"/>
    <w:rsid w:val="00D30B4C"/>
    <w:rsid w:val="00D32C65"/>
    <w:rsid w:val="00D34962"/>
    <w:rsid w:val="00D441D4"/>
    <w:rsid w:val="00D5577B"/>
    <w:rsid w:val="00D62AD8"/>
    <w:rsid w:val="00D832D8"/>
    <w:rsid w:val="00D834FD"/>
    <w:rsid w:val="00D84D09"/>
    <w:rsid w:val="00D85797"/>
    <w:rsid w:val="00D934C0"/>
    <w:rsid w:val="00D93A12"/>
    <w:rsid w:val="00DA652C"/>
    <w:rsid w:val="00DA739E"/>
    <w:rsid w:val="00DB2B8F"/>
    <w:rsid w:val="00DC1447"/>
    <w:rsid w:val="00DC5D1D"/>
    <w:rsid w:val="00DD2292"/>
    <w:rsid w:val="00DD24E2"/>
    <w:rsid w:val="00DE1EC3"/>
    <w:rsid w:val="00DE36B6"/>
    <w:rsid w:val="00DE7701"/>
    <w:rsid w:val="00DF3619"/>
    <w:rsid w:val="00E07695"/>
    <w:rsid w:val="00E138D7"/>
    <w:rsid w:val="00E1797E"/>
    <w:rsid w:val="00E223F8"/>
    <w:rsid w:val="00E3222F"/>
    <w:rsid w:val="00E41079"/>
    <w:rsid w:val="00E41985"/>
    <w:rsid w:val="00E4433A"/>
    <w:rsid w:val="00E46355"/>
    <w:rsid w:val="00E51AE9"/>
    <w:rsid w:val="00E55F54"/>
    <w:rsid w:val="00E66AE3"/>
    <w:rsid w:val="00E66F7E"/>
    <w:rsid w:val="00E70E87"/>
    <w:rsid w:val="00E724C8"/>
    <w:rsid w:val="00E77290"/>
    <w:rsid w:val="00E90899"/>
    <w:rsid w:val="00E928A3"/>
    <w:rsid w:val="00E9432E"/>
    <w:rsid w:val="00EA036F"/>
    <w:rsid w:val="00EA0457"/>
    <w:rsid w:val="00EA5CDD"/>
    <w:rsid w:val="00EA7A98"/>
    <w:rsid w:val="00EB25E2"/>
    <w:rsid w:val="00EB61C2"/>
    <w:rsid w:val="00EB7FF1"/>
    <w:rsid w:val="00EC3804"/>
    <w:rsid w:val="00EC465E"/>
    <w:rsid w:val="00ED2ABD"/>
    <w:rsid w:val="00ED43C2"/>
    <w:rsid w:val="00ED460E"/>
    <w:rsid w:val="00EE014C"/>
    <w:rsid w:val="00EE3955"/>
    <w:rsid w:val="00EF020C"/>
    <w:rsid w:val="00EF0B3C"/>
    <w:rsid w:val="00EF638A"/>
    <w:rsid w:val="00EF7D4B"/>
    <w:rsid w:val="00F04700"/>
    <w:rsid w:val="00F068C3"/>
    <w:rsid w:val="00F07C4F"/>
    <w:rsid w:val="00F07EFF"/>
    <w:rsid w:val="00F14D14"/>
    <w:rsid w:val="00F1641E"/>
    <w:rsid w:val="00F22F1F"/>
    <w:rsid w:val="00F26CE8"/>
    <w:rsid w:val="00F2717A"/>
    <w:rsid w:val="00F27848"/>
    <w:rsid w:val="00F31442"/>
    <w:rsid w:val="00F31722"/>
    <w:rsid w:val="00F31ED4"/>
    <w:rsid w:val="00F42E4D"/>
    <w:rsid w:val="00F501D1"/>
    <w:rsid w:val="00F51A7E"/>
    <w:rsid w:val="00F54510"/>
    <w:rsid w:val="00F568E1"/>
    <w:rsid w:val="00F7150D"/>
    <w:rsid w:val="00F746FC"/>
    <w:rsid w:val="00F7723B"/>
    <w:rsid w:val="00F80F28"/>
    <w:rsid w:val="00F83780"/>
    <w:rsid w:val="00F910DF"/>
    <w:rsid w:val="00F918DB"/>
    <w:rsid w:val="00F96DFC"/>
    <w:rsid w:val="00FA2F68"/>
    <w:rsid w:val="00FA4DC7"/>
    <w:rsid w:val="00FA54DF"/>
    <w:rsid w:val="00FB2940"/>
    <w:rsid w:val="00FB5113"/>
    <w:rsid w:val="00FC021C"/>
    <w:rsid w:val="00FC0F86"/>
    <w:rsid w:val="00FC6FBF"/>
    <w:rsid w:val="00FD320B"/>
    <w:rsid w:val="00FD719E"/>
    <w:rsid w:val="00FE09AA"/>
    <w:rsid w:val="00FE5151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Заголовок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Заголовок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9">
    <w:name w:val="Знак Знак9"/>
    <w:locked/>
    <w:rsid w:val="002E3316"/>
    <w:rPr>
      <w:sz w:val="28"/>
      <w:lang w:val="ru-RU" w:eastAsia="ar-SA" w:bidi="ar-SA"/>
    </w:rPr>
  </w:style>
  <w:style w:type="paragraph" w:customStyle="1" w:styleId="acxspmiddle">
    <w:name w:val="acxspmiddle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bodytextcxsplast">
    <w:name w:val="msobodytextcxsplast"/>
    <w:basedOn w:val="a"/>
    <w:rsid w:val="00582C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4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4626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2026-02-12T09:52:00Z</cp:lastPrinted>
  <dcterms:created xsi:type="dcterms:W3CDTF">2026-02-12T10:39:00Z</dcterms:created>
  <dcterms:modified xsi:type="dcterms:W3CDTF">2026-02-12T10:39:00Z</dcterms:modified>
</cp:coreProperties>
</file>