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730C" w14:textId="368D6E9A" w:rsidR="0020100F" w:rsidRPr="00BC280B" w:rsidRDefault="00CA4BDF" w:rsidP="00CA4BDF">
      <w:pPr>
        <w:spacing w:line="360" w:lineRule="exact"/>
        <w:ind w:firstLine="9639"/>
        <w:rPr>
          <w:bCs/>
          <w:spacing w:val="-10"/>
          <w:szCs w:val="28"/>
        </w:rPr>
      </w:pPr>
      <w:r>
        <w:rPr>
          <w:bCs/>
          <w:spacing w:val="-10"/>
          <w:szCs w:val="28"/>
        </w:rPr>
        <w:t>УТВЕР</w:t>
      </w:r>
      <w:r w:rsidR="0020100F" w:rsidRPr="00BC280B">
        <w:rPr>
          <w:bCs/>
          <w:spacing w:val="-10"/>
          <w:szCs w:val="28"/>
        </w:rPr>
        <w:t>ЖДЕНО</w:t>
      </w:r>
    </w:p>
    <w:p w14:paraId="6B558147" w14:textId="77777777" w:rsidR="0020100F" w:rsidRPr="00BC280B" w:rsidRDefault="0020100F" w:rsidP="0020100F">
      <w:pPr>
        <w:widowControl w:val="0"/>
        <w:shd w:val="clear" w:color="auto" w:fill="FFFFFF"/>
        <w:autoSpaceDE w:val="0"/>
        <w:autoSpaceDN w:val="0"/>
        <w:adjustRightInd w:val="0"/>
        <w:ind w:left="9639"/>
        <w:rPr>
          <w:bCs/>
          <w:spacing w:val="-10"/>
          <w:szCs w:val="28"/>
        </w:rPr>
      </w:pPr>
      <w:r w:rsidRPr="00BC280B">
        <w:rPr>
          <w:bCs/>
          <w:spacing w:val="-10"/>
          <w:szCs w:val="28"/>
        </w:rPr>
        <w:t>Постановлением председателя Думы</w:t>
      </w:r>
    </w:p>
    <w:p w14:paraId="4A4D6C8A" w14:textId="77777777" w:rsidR="0020100F" w:rsidRPr="00BC280B" w:rsidRDefault="0020100F" w:rsidP="0020100F">
      <w:pPr>
        <w:widowControl w:val="0"/>
        <w:shd w:val="clear" w:color="auto" w:fill="FFFFFF"/>
        <w:autoSpaceDE w:val="0"/>
        <w:autoSpaceDN w:val="0"/>
        <w:adjustRightInd w:val="0"/>
        <w:ind w:left="9639"/>
        <w:rPr>
          <w:bCs/>
          <w:spacing w:val="-10"/>
          <w:szCs w:val="28"/>
        </w:rPr>
      </w:pPr>
      <w:r w:rsidRPr="00BC280B">
        <w:rPr>
          <w:bCs/>
          <w:spacing w:val="-10"/>
          <w:szCs w:val="28"/>
        </w:rPr>
        <w:t>Александровского муниципального округа</w:t>
      </w:r>
    </w:p>
    <w:p w14:paraId="1749CBC4" w14:textId="75EC96C1" w:rsidR="0020100F" w:rsidRPr="00BC280B" w:rsidRDefault="0020100F" w:rsidP="0020100F">
      <w:pPr>
        <w:widowControl w:val="0"/>
        <w:autoSpaceDE w:val="0"/>
        <w:autoSpaceDN w:val="0"/>
        <w:adjustRightInd w:val="0"/>
        <w:spacing w:line="360" w:lineRule="exact"/>
        <w:ind w:left="9639"/>
        <w:rPr>
          <w:szCs w:val="28"/>
        </w:rPr>
      </w:pPr>
      <w:r w:rsidRPr="00BC280B">
        <w:rPr>
          <w:bCs/>
          <w:spacing w:val="-10"/>
          <w:szCs w:val="28"/>
        </w:rPr>
        <w:t xml:space="preserve">от </w:t>
      </w:r>
      <w:r w:rsidR="00E135FC">
        <w:rPr>
          <w:bCs/>
          <w:spacing w:val="-10"/>
          <w:szCs w:val="28"/>
        </w:rPr>
        <w:t>04.02.2026</w:t>
      </w:r>
      <w:r w:rsidRPr="00BC280B">
        <w:rPr>
          <w:bCs/>
          <w:spacing w:val="-10"/>
          <w:szCs w:val="28"/>
        </w:rPr>
        <w:t xml:space="preserve"> № </w:t>
      </w:r>
      <w:r w:rsidR="00E135FC">
        <w:rPr>
          <w:bCs/>
          <w:spacing w:val="-10"/>
          <w:szCs w:val="28"/>
        </w:rPr>
        <w:t>19</w:t>
      </w:r>
    </w:p>
    <w:p w14:paraId="13D5B04B" w14:textId="77777777" w:rsidR="0020100F" w:rsidRDefault="0020100F" w:rsidP="0020100F">
      <w:pPr>
        <w:jc w:val="center"/>
        <w:rPr>
          <w:b/>
          <w:bCs/>
          <w:szCs w:val="28"/>
        </w:rPr>
      </w:pPr>
    </w:p>
    <w:p w14:paraId="07D8EAC4" w14:textId="511E43FC" w:rsidR="0020100F" w:rsidRPr="00105E70" w:rsidRDefault="0020100F" w:rsidP="0020100F">
      <w:pPr>
        <w:jc w:val="center"/>
        <w:rPr>
          <w:b/>
          <w:bCs/>
          <w:szCs w:val="28"/>
        </w:rPr>
      </w:pPr>
      <w:r w:rsidRPr="00105E70">
        <w:rPr>
          <w:b/>
          <w:bCs/>
          <w:szCs w:val="28"/>
        </w:rPr>
        <w:t>Карта коррупционных рисков</w:t>
      </w:r>
    </w:p>
    <w:p w14:paraId="27B3198D" w14:textId="4D9649D8" w:rsidR="0020100F" w:rsidRPr="00105E70" w:rsidRDefault="0020100F" w:rsidP="0020100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Думы</w:t>
      </w:r>
      <w:r w:rsidRPr="00105E70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Александровского муниципального округа</w:t>
      </w:r>
    </w:p>
    <w:p w14:paraId="1CE8007B" w14:textId="77777777" w:rsidR="0020100F" w:rsidRPr="00105E70" w:rsidRDefault="0020100F" w:rsidP="0020100F">
      <w:pPr>
        <w:jc w:val="center"/>
        <w:rPr>
          <w:b/>
          <w:bCs/>
          <w:szCs w:val="28"/>
        </w:rPr>
      </w:pPr>
    </w:p>
    <w:tbl>
      <w:tblPr>
        <w:tblW w:w="1519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3828"/>
        <w:gridCol w:w="3005"/>
        <w:gridCol w:w="1417"/>
        <w:gridCol w:w="3686"/>
      </w:tblGrid>
      <w:tr w:rsidR="0020100F" w:rsidRPr="0020100F" w14:paraId="6210A4F8" w14:textId="77777777" w:rsidTr="00D10959">
        <w:trPr>
          <w:tblHeader/>
        </w:trPr>
        <w:tc>
          <w:tcPr>
            <w:tcW w:w="568" w:type="dxa"/>
          </w:tcPr>
          <w:p w14:paraId="0B672263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0E9EF02F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Коррупционно-опасная функция</w:t>
            </w:r>
          </w:p>
        </w:tc>
        <w:tc>
          <w:tcPr>
            <w:tcW w:w="3828" w:type="dxa"/>
          </w:tcPr>
          <w:p w14:paraId="0270E1BE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Типовые ситуации</w:t>
            </w:r>
          </w:p>
        </w:tc>
        <w:tc>
          <w:tcPr>
            <w:tcW w:w="3005" w:type="dxa"/>
          </w:tcPr>
          <w:p w14:paraId="33C83748" w14:textId="0D081089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Наименование муниципальной должности</w:t>
            </w:r>
          </w:p>
        </w:tc>
        <w:tc>
          <w:tcPr>
            <w:tcW w:w="1417" w:type="dxa"/>
          </w:tcPr>
          <w:p w14:paraId="22FD90B0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Степень риска (низкая, средняя, высокая)</w:t>
            </w:r>
          </w:p>
        </w:tc>
        <w:tc>
          <w:tcPr>
            <w:tcW w:w="3686" w:type="dxa"/>
          </w:tcPr>
          <w:p w14:paraId="74A46702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Меры по управлению коррупционными рисками</w:t>
            </w:r>
          </w:p>
        </w:tc>
      </w:tr>
      <w:tr w:rsidR="0020100F" w:rsidRPr="0020100F" w14:paraId="6ABD50B1" w14:textId="77777777" w:rsidTr="00D10959">
        <w:trPr>
          <w:tblHeader/>
        </w:trPr>
        <w:tc>
          <w:tcPr>
            <w:tcW w:w="568" w:type="dxa"/>
          </w:tcPr>
          <w:p w14:paraId="3395B801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1C0C626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2B7E53BB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14:paraId="285F020E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FDE93BF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78D6FD38" w14:textId="77777777" w:rsidR="0020100F" w:rsidRPr="0020100F" w:rsidRDefault="0020100F" w:rsidP="00D70BDA">
            <w:pPr>
              <w:jc w:val="center"/>
              <w:rPr>
                <w:bCs/>
                <w:sz w:val="24"/>
                <w:szCs w:val="24"/>
              </w:rPr>
            </w:pPr>
            <w:r w:rsidRPr="0020100F">
              <w:rPr>
                <w:bCs/>
                <w:sz w:val="24"/>
                <w:szCs w:val="24"/>
              </w:rPr>
              <w:t>6</w:t>
            </w:r>
          </w:p>
        </w:tc>
      </w:tr>
      <w:tr w:rsidR="00D10959" w:rsidRPr="0020100F" w14:paraId="2D025857" w14:textId="77777777" w:rsidTr="00D10959">
        <w:tc>
          <w:tcPr>
            <w:tcW w:w="568" w:type="dxa"/>
            <w:vMerge w:val="restart"/>
          </w:tcPr>
          <w:p w14:paraId="7BCD802C" w14:textId="2FB1B342" w:rsidR="00D10959" w:rsidRPr="0020100F" w:rsidRDefault="00D10959" w:rsidP="00D70BDA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</w:tcPr>
          <w:p w14:paraId="15BB0B14" w14:textId="77777777" w:rsidR="00D10959" w:rsidRPr="0020100F" w:rsidRDefault="00D10959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Осуществление закупок товаров, работ, услуг для обеспечения муниципальных нужд</w:t>
            </w:r>
          </w:p>
        </w:tc>
        <w:tc>
          <w:tcPr>
            <w:tcW w:w="3828" w:type="dxa"/>
          </w:tcPr>
          <w:p w14:paraId="43A4B1BE" w14:textId="77777777" w:rsidR="00D10959" w:rsidRPr="0020100F" w:rsidRDefault="00D10959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 целях создания «преференций» для какой-либо организации-исполнителя представителем организации за вознаграждение предлагается нарушить предусмотренную законом процедуру либо допустить нарушения при оформлении документации на закупку у единственного поставщика товаров, работ, услуг.</w:t>
            </w:r>
          </w:p>
        </w:tc>
        <w:tc>
          <w:tcPr>
            <w:tcW w:w="3005" w:type="dxa"/>
          </w:tcPr>
          <w:p w14:paraId="5C1F610D" w14:textId="3E60EB03" w:rsidR="00D10959" w:rsidRDefault="00D10959" w:rsidP="00D70BDA">
            <w:pPr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Председатель Думы</w:t>
            </w:r>
            <w:r>
              <w:rPr>
                <w:sz w:val="24"/>
                <w:szCs w:val="24"/>
              </w:rPr>
              <w:t xml:space="preserve"> АМО</w:t>
            </w:r>
            <w:r w:rsidRPr="0020100F">
              <w:rPr>
                <w:sz w:val="24"/>
                <w:szCs w:val="24"/>
              </w:rPr>
              <w:t>,</w:t>
            </w:r>
          </w:p>
          <w:p w14:paraId="3C4E40D2" w14:textId="77777777" w:rsidR="00A574AE" w:rsidRPr="0020100F" w:rsidRDefault="00A574AE" w:rsidP="00D70BDA">
            <w:pPr>
              <w:jc w:val="both"/>
              <w:rPr>
                <w:sz w:val="24"/>
                <w:szCs w:val="24"/>
              </w:rPr>
            </w:pPr>
          </w:p>
          <w:p w14:paraId="040CDCD2" w14:textId="14AA2592" w:rsidR="00D10959" w:rsidRPr="0020100F" w:rsidRDefault="00D10959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в составе аппарата Думы АМО </w:t>
            </w:r>
            <w:r w:rsidRPr="00D10959">
              <w:rPr>
                <w:sz w:val="24"/>
                <w:szCs w:val="24"/>
              </w:rPr>
              <w:t>(возложены обязанности контрактного управляющего)</w:t>
            </w:r>
          </w:p>
        </w:tc>
        <w:tc>
          <w:tcPr>
            <w:tcW w:w="1417" w:type="dxa"/>
          </w:tcPr>
          <w:p w14:paraId="7C8009E6" w14:textId="77777777" w:rsidR="00D10959" w:rsidRPr="0020100F" w:rsidRDefault="00D10959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высокая</w:t>
            </w:r>
          </w:p>
        </w:tc>
        <w:tc>
          <w:tcPr>
            <w:tcW w:w="3686" w:type="dxa"/>
          </w:tcPr>
          <w:p w14:paraId="3BA7BCCA" w14:textId="37B90564" w:rsidR="00D10959" w:rsidRPr="0020100F" w:rsidRDefault="00D10959" w:rsidP="00D70BDA">
            <w:pPr>
              <w:suppressLineNumbers/>
              <w:suppressAutoHyphens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Нормативное регулирование порядка, способа и сроков совершения действий должностными лицами при осуществлении коррупционно-опасной функции.</w:t>
            </w:r>
          </w:p>
        </w:tc>
      </w:tr>
      <w:tr w:rsidR="00D10959" w:rsidRPr="0020100F" w14:paraId="16721C64" w14:textId="77777777" w:rsidTr="00D10959">
        <w:tc>
          <w:tcPr>
            <w:tcW w:w="568" w:type="dxa"/>
            <w:vMerge/>
          </w:tcPr>
          <w:p w14:paraId="4E03DBF8" w14:textId="77777777" w:rsidR="00D10959" w:rsidRPr="0020100F" w:rsidRDefault="00D10959" w:rsidP="00D70BDA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51A952F" w14:textId="77777777" w:rsidR="00D10959" w:rsidRPr="0020100F" w:rsidRDefault="00D10959" w:rsidP="00D70B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7D9E89D" w14:textId="77777777" w:rsidR="00D10959" w:rsidRPr="0020100F" w:rsidRDefault="00D10959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Предоставление неполной или некорректной информации о закупке, подмена разъяснений ссылками на документацию о закупке.</w:t>
            </w:r>
          </w:p>
        </w:tc>
        <w:tc>
          <w:tcPr>
            <w:tcW w:w="3005" w:type="dxa"/>
          </w:tcPr>
          <w:p w14:paraId="1979B226" w14:textId="77777777" w:rsidR="00D10959" w:rsidRDefault="00D10959" w:rsidP="00D70BDA">
            <w:pPr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Председатель Думы</w:t>
            </w:r>
            <w:r>
              <w:rPr>
                <w:sz w:val="24"/>
                <w:szCs w:val="24"/>
              </w:rPr>
              <w:t xml:space="preserve"> АМО</w:t>
            </w:r>
            <w:r w:rsidRPr="0020100F">
              <w:rPr>
                <w:sz w:val="24"/>
                <w:szCs w:val="24"/>
              </w:rPr>
              <w:t>,</w:t>
            </w:r>
          </w:p>
          <w:p w14:paraId="6D6F4900" w14:textId="77777777" w:rsidR="00A574AE" w:rsidRPr="0020100F" w:rsidRDefault="00A574AE" w:rsidP="00D70BDA">
            <w:pPr>
              <w:jc w:val="both"/>
              <w:rPr>
                <w:sz w:val="24"/>
                <w:szCs w:val="24"/>
              </w:rPr>
            </w:pPr>
          </w:p>
          <w:p w14:paraId="244B5776" w14:textId="7A9760FE" w:rsidR="00D10959" w:rsidRPr="0020100F" w:rsidRDefault="00D10959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в составе аппарата Думы АМО </w:t>
            </w:r>
            <w:r w:rsidRPr="00D10959">
              <w:rPr>
                <w:sz w:val="24"/>
                <w:szCs w:val="24"/>
              </w:rPr>
              <w:t>(возложены обязанности контрактного управляющего)</w:t>
            </w:r>
          </w:p>
        </w:tc>
        <w:tc>
          <w:tcPr>
            <w:tcW w:w="1417" w:type="dxa"/>
          </w:tcPr>
          <w:p w14:paraId="79671638" w14:textId="77777777" w:rsidR="00D10959" w:rsidRPr="0020100F" w:rsidRDefault="00D10959" w:rsidP="00D70BDA">
            <w:pPr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высокая</w:t>
            </w:r>
          </w:p>
        </w:tc>
        <w:tc>
          <w:tcPr>
            <w:tcW w:w="3686" w:type="dxa"/>
          </w:tcPr>
          <w:p w14:paraId="72DCA9FC" w14:textId="5586CEA0" w:rsidR="00D10959" w:rsidRPr="0020100F" w:rsidRDefault="00D10959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Предоставление полной и корректной информации о закупке.</w:t>
            </w:r>
          </w:p>
        </w:tc>
      </w:tr>
      <w:tr w:rsidR="0020100F" w:rsidRPr="0020100F" w14:paraId="37873759" w14:textId="77777777" w:rsidTr="00D10959">
        <w:tc>
          <w:tcPr>
            <w:tcW w:w="568" w:type="dxa"/>
          </w:tcPr>
          <w:p w14:paraId="32B7EBD7" w14:textId="4F36AA5E" w:rsidR="0020100F" w:rsidRPr="0020100F" w:rsidRDefault="00D10959" w:rsidP="00D70BDA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93" w:type="dxa"/>
          </w:tcPr>
          <w:p w14:paraId="54DF63D5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 xml:space="preserve">Представление в судебных органах прав и законных интересов Думы </w:t>
            </w:r>
          </w:p>
        </w:tc>
        <w:tc>
          <w:tcPr>
            <w:tcW w:w="3828" w:type="dxa"/>
          </w:tcPr>
          <w:p w14:paraId="1905BC38" w14:textId="34A3FC1A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Ненадлежащее исполнение обязанностей представителя Думы</w:t>
            </w:r>
            <w:r w:rsidR="00A574AE">
              <w:rPr>
                <w:sz w:val="24"/>
                <w:szCs w:val="24"/>
              </w:rPr>
              <w:t xml:space="preserve"> АМО</w:t>
            </w:r>
            <w:r w:rsidRPr="0020100F">
              <w:rPr>
                <w:sz w:val="24"/>
                <w:szCs w:val="24"/>
              </w:rPr>
              <w:t xml:space="preserve"> (пассивная позиция при защите интересов ОМСУ) в целях принятия судебных решений в пользу третьих лиц при представлении интересов Думы в судебных и иных органах власти;</w:t>
            </w:r>
          </w:p>
          <w:p w14:paraId="3D12ACD8" w14:textId="116C0D10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злоупотребление предоставленными полномочиями: в обмен на обещанное вознаграждение, отказ от исковых требований, признание исковых требований, заключение мирового соглашения в нарушение интересов Думы</w:t>
            </w:r>
            <w:r w:rsidR="00A574AE">
              <w:rPr>
                <w:sz w:val="24"/>
                <w:szCs w:val="24"/>
              </w:rPr>
              <w:t xml:space="preserve"> АМО</w:t>
            </w:r>
            <w:r w:rsidRPr="0020100F">
              <w:rPr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14:paraId="0FE891AD" w14:textId="77777777" w:rsidR="00D10959" w:rsidRDefault="00D10959" w:rsidP="00D70BDA">
            <w:pPr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Председатель Думы</w:t>
            </w:r>
            <w:r>
              <w:rPr>
                <w:sz w:val="24"/>
                <w:szCs w:val="24"/>
              </w:rPr>
              <w:t xml:space="preserve"> АМО</w:t>
            </w:r>
            <w:r w:rsidRPr="0020100F">
              <w:rPr>
                <w:sz w:val="24"/>
                <w:szCs w:val="24"/>
              </w:rPr>
              <w:t>,</w:t>
            </w:r>
          </w:p>
          <w:p w14:paraId="69C5259E" w14:textId="77777777" w:rsidR="00A574AE" w:rsidRPr="0020100F" w:rsidRDefault="00A574AE" w:rsidP="00D70BDA">
            <w:pPr>
              <w:jc w:val="both"/>
              <w:rPr>
                <w:sz w:val="24"/>
                <w:szCs w:val="24"/>
              </w:rPr>
            </w:pPr>
          </w:p>
          <w:p w14:paraId="407DE600" w14:textId="5091B7E1" w:rsidR="0020100F" w:rsidRPr="0020100F" w:rsidRDefault="00D10959" w:rsidP="00D70BDA">
            <w:pPr>
              <w:suppressLineNumbers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в составе аппарата Думы АМО</w:t>
            </w:r>
            <w:r w:rsidRPr="002010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 доверенности)</w:t>
            </w:r>
          </w:p>
        </w:tc>
        <w:tc>
          <w:tcPr>
            <w:tcW w:w="1417" w:type="dxa"/>
          </w:tcPr>
          <w:p w14:paraId="38ED63A5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высокая</w:t>
            </w:r>
          </w:p>
        </w:tc>
        <w:tc>
          <w:tcPr>
            <w:tcW w:w="3686" w:type="dxa"/>
          </w:tcPr>
          <w:p w14:paraId="06147C06" w14:textId="27730353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Разъяснение должностным лицам:</w:t>
            </w:r>
          </w:p>
          <w:p w14:paraId="5AE6A5CE" w14:textId="0DEDE57A" w:rsidR="0020100F" w:rsidRPr="0020100F" w:rsidRDefault="00A574AE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0100F" w:rsidRPr="0020100F">
              <w:rPr>
                <w:sz w:val="24"/>
                <w:szCs w:val="24"/>
              </w:rPr>
              <w:t>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14:paraId="7989D397" w14:textId="154D9867" w:rsidR="0020100F" w:rsidRPr="0020100F" w:rsidRDefault="00A574AE" w:rsidP="00A574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0100F" w:rsidRPr="0020100F">
              <w:rPr>
                <w:sz w:val="24"/>
                <w:szCs w:val="24"/>
              </w:rPr>
              <w:t>мер ответственности за совершение коррупционных правонарушений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20100F" w:rsidRPr="0020100F" w14:paraId="719C4E9A" w14:textId="77777777" w:rsidTr="00D10959">
        <w:tc>
          <w:tcPr>
            <w:tcW w:w="568" w:type="dxa"/>
            <w:vMerge w:val="restart"/>
          </w:tcPr>
          <w:p w14:paraId="596335F6" w14:textId="4D3FC3DC" w:rsidR="0020100F" w:rsidRPr="0020100F" w:rsidRDefault="00D10959" w:rsidP="00D70BDA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vMerge w:val="restart"/>
          </w:tcPr>
          <w:p w14:paraId="4E19F608" w14:textId="77777777" w:rsidR="0020100F" w:rsidRPr="00A574AE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A574AE">
              <w:rPr>
                <w:sz w:val="24"/>
                <w:szCs w:val="24"/>
              </w:rPr>
              <w:t>Подготовка проектов нормативных правовых актов</w:t>
            </w:r>
          </w:p>
        </w:tc>
        <w:tc>
          <w:tcPr>
            <w:tcW w:w="3828" w:type="dxa"/>
          </w:tcPr>
          <w:p w14:paraId="55007EAD" w14:textId="77777777" w:rsidR="0020100F" w:rsidRPr="00A574AE" w:rsidRDefault="0020100F" w:rsidP="00D70BDA">
            <w:pPr>
              <w:rPr>
                <w:sz w:val="24"/>
                <w:szCs w:val="24"/>
              </w:rPr>
            </w:pPr>
            <w:r w:rsidRPr="00A574AE">
              <w:rPr>
                <w:sz w:val="24"/>
                <w:szCs w:val="24"/>
              </w:rPr>
              <w:t>Разработка и согласование проектов нормативных правовых актов, содержащих коррупциогенные факторы</w:t>
            </w:r>
          </w:p>
        </w:tc>
        <w:tc>
          <w:tcPr>
            <w:tcW w:w="3005" w:type="dxa"/>
          </w:tcPr>
          <w:p w14:paraId="0F0890A9" w14:textId="1A7DA80F" w:rsidR="0020100F" w:rsidRDefault="0020100F" w:rsidP="00D70BDA">
            <w:pPr>
              <w:suppressLineNumbers/>
              <w:suppressAutoHyphens/>
              <w:ind w:left="62"/>
              <w:jc w:val="both"/>
              <w:rPr>
                <w:bCs/>
                <w:sz w:val="24"/>
                <w:szCs w:val="24"/>
              </w:rPr>
            </w:pPr>
            <w:r w:rsidRPr="00A574AE">
              <w:rPr>
                <w:bCs/>
                <w:sz w:val="24"/>
                <w:szCs w:val="24"/>
              </w:rPr>
              <w:t>Председатель Думы</w:t>
            </w:r>
            <w:r w:rsidR="00A574AE">
              <w:rPr>
                <w:bCs/>
                <w:sz w:val="24"/>
                <w:szCs w:val="24"/>
              </w:rPr>
              <w:t xml:space="preserve"> АМО</w:t>
            </w:r>
            <w:r w:rsidRPr="00A574AE">
              <w:rPr>
                <w:bCs/>
                <w:sz w:val="24"/>
                <w:szCs w:val="24"/>
              </w:rPr>
              <w:t>,</w:t>
            </w:r>
          </w:p>
          <w:p w14:paraId="7CB63233" w14:textId="77777777" w:rsidR="00A574AE" w:rsidRPr="00A574AE" w:rsidRDefault="00A574AE" w:rsidP="00D70BDA">
            <w:pPr>
              <w:suppressLineNumbers/>
              <w:suppressAutoHyphens/>
              <w:ind w:left="62"/>
              <w:jc w:val="both"/>
              <w:rPr>
                <w:bCs/>
                <w:sz w:val="24"/>
                <w:szCs w:val="24"/>
              </w:rPr>
            </w:pPr>
          </w:p>
          <w:p w14:paraId="56A266C1" w14:textId="1A29BCBF" w:rsidR="0020100F" w:rsidRPr="00A574AE" w:rsidRDefault="00A574AE" w:rsidP="00B37FD0">
            <w:pPr>
              <w:suppressLineNumbers/>
              <w:suppressAutoHyphens/>
              <w:ind w:left="62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в составе аппарата Думы АМО</w:t>
            </w:r>
          </w:p>
        </w:tc>
        <w:tc>
          <w:tcPr>
            <w:tcW w:w="1417" w:type="dxa"/>
          </w:tcPr>
          <w:p w14:paraId="2F4CDF45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высокая</w:t>
            </w:r>
          </w:p>
        </w:tc>
        <w:tc>
          <w:tcPr>
            <w:tcW w:w="3686" w:type="dxa"/>
            <w:vMerge w:val="restart"/>
          </w:tcPr>
          <w:p w14:paraId="331E15C9" w14:textId="77777777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нормативное регулирования порядка, способов и сроков совершения действий при осуществлении коррупционно-опасной функции;</w:t>
            </w:r>
          </w:p>
          <w:p w14:paraId="243690F2" w14:textId="2567B69E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14:paraId="5C634DFB" w14:textId="77777777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lastRenderedPageBreak/>
              <w:t>- проведение антикоррупционных экспертиз муниципальных нормативных правовых актов;</w:t>
            </w:r>
          </w:p>
          <w:p w14:paraId="68B38D9E" w14:textId="77777777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проведение независимых антикоррупционных экспертиз муниципальных нормативных правовых актов;</w:t>
            </w:r>
          </w:p>
          <w:p w14:paraId="4B4CD4C4" w14:textId="77777777" w:rsidR="0020100F" w:rsidRPr="0020100F" w:rsidRDefault="0020100F" w:rsidP="00D70BDA">
            <w:pPr>
              <w:ind w:firstLine="71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разъяснение должностным лицам:</w:t>
            </w:r>
          </w:p>
          <w:p w14:paraId="5D8B5265" w14:textId="545B16CE" w:rsidR="0020100F" w:rsidRPr="0020100F" w:rsidRDefault="00A574AE" w:rsidP="00A574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0100F" w:rsidRPr="0020100F">
              <w:rPr>
                <w:sz w:val="24"/>
                <w:szCs w:val="24"/>
              </w:rPr>
              <w:t>обязанности незамедлительно сообщать представителя нанимателя, о склонении его к совершению коррупционного правонарушения;</w:t>
            </w:r>
          </w:p>
          <w:p w14:paraId="1AD17C5A" w14:textId="5EB5BE84" w:rsidR="0020100F" w:rsidRPr="0020100F" w:rsidRDefault="00A574AE" w:rsidP="00A574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0100F" w:rsidRPr="0020100F">
              <w:rPr>
                <w:sz w:val="24"/>
                <w:szCs w:val="24"/>
              </w:rPr>
              <w:t>мер ответственности за совершение коррупционных правонарушений.</w:t>
            </w:r>
          </w:p>
        </w:tc>
      </w:tr>
      <w:tr w:rsidR="0020100F" w:rsidRPr="0020100F" w14:paraId="13A945FE" w14:textId="77777777" w:rsidTr="00D10959">
        <w:tc>
          <w:tcPr>
            <w:tcW w:w="568" w:type="dxa"/>
            <w:vMerge/>
          </w:tcPr>
          <w:p w14:paraId="148055D8" w14:textId="77777777" w:rsidR="0020100F" w:rsidRPr="0020100F" w:rsidRDefault="0020100F" w:rsidP="00D70BDA">
            <w:pPr>
              <w:pStyle w:val="1"/>
              <w:keepNext w:val="0"/>
              <w:keepLines w:val="0"/>
              <w:widowControl w:val="0"/>
              <w:numPr>
                <w:ilvl w:val="1"/>
                <w:numId w:val="2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A6A0887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70D5DA56" w14:textId="77777777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Разработка и согласование проектов нормативных правовых актов, содержащих коррупциогенные факторы</w:t>
            </w:r>
          </w:p>
        </w:tc>
        <w:tc>
          <w:tcPr>
            <w:tcW w:w="3005" w:type="dxa"/>
          </w:tcPr>
          <w:p w14:paraId="57261764" w14:textId="60118A92" w:rsidR="0020100F" w:rsidRPr="00A574AE" w:rsidRDefault="00A574AE" w:rsidP="00A574AE">
            <w:pPr>
              <w:suppressLineNumbers/>
              <w:suppressAutoHyphens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в составе аппарата Думы АМО</w:t>
            </w:r>
          </w:p>
        </w:tc>
        <w:tc>
          <w:tcPr>
            <w:tcW w:w="1417" w:type="dxa"/>
          </w:tcPr>
          <w:p w14:paraId="6B5C44CC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низкая</w:t>
            </w:r>
          </w:p>
        </w:tc>
        <w:tc>
          <w:tcPr>
            <w:tcW w:w="3686" w:type="dxa"/>
            <w:vMerge/>
          </w:tcPr>
          <w:p w14:paraId="4DC82E69" w14:textId="77777777" w:rsidR="0020100F" w:rsidRPr="0020100F" w:rsidRDefault="0020100F" w:rsidP="00D70BDA">
            <w:pPr>
              <w:ind w:firstLine="71"/>
              <w:jc w:val="both"/>
              <w:rPr>
                <w:sz w:val="24"/>
                <w:szCs w:val="24"/>
              </w:rPr>
            </w:pPr>
          </w:p>
        </w:tc>
      </w:tr>
      <w:tr w:rsidR="0020100F" w:rsidRPr="0020100F" w14:paraId="75345E14" w14:textId="77777777" w:rsidTr="00D10959">
        <w:tc>
          <w:tcPr>
            <w:tcW w:w="568" w:type="dxa"/>
            <w:vMerge/>
          </w:tcPr>
          <w:p w14:paraId="5FEEDE90" w14:textId="77777777" w:rsidR="0020100F" w:rsidRPr="0020100F" w:rsidRDefault="0020100F" w:rsidP="00D70BDA">
            <w:pPr>
              <w:pStyle w:val="1"/>
              <w:keepNext w:val="0"/>
              <w:keepLines w:val="0"/>
              <w:widowControl w:val="0"/>
              <w:numPr>
                <w:ilvl w:val="1"/>
                <w:numId w:val="2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9DD2A7A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4B3874C" w14:textId="4632C977" w:rsidR="0020100F" w:rsidRPr="0020100F" w:rsidRDefault="0020100F" w:rsidP="00EA5A9F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 xml:space="preserve">Подготовка предложений по разработке, разработка и согласование проектов </w:t>
            </w:r>
            <w:r w:rsidRPr="0020100F">
              <w:rPr>
                <w:sz w:val="24"/>
                <w:szCs w:val="24"/>
              </w:rPr>
              <w:lastRenderedPageBreak/>
              <w:t>нормативных правовых актов, в целях создания преференций для определенного круга субъектов</w:t>
            </w:r>
          </w:p>
        </w:tc>
        <w:tc>
          <w:tcPr>
            <w:tcW w:w="3005" w:type="dxa"/>
          </w:tcPr>
          <w:p w14:paraId="196E4C15" w14:textId="0CFEBC3A" w:rsidR="00A574AE" w:rsidRDefault="0020100F" w:rsidP="00A574AE">
            <w:pPr>
              <w:suppressLineNumbers/>
              <w:suppressAutoHyphens/>
              <w:rPr>
                <w:bCs/>
                <w:sz w:val="24"/>
                <w:szCs w:val="24"/>
              </w:rPr>
            </w:pPr>
            <w:r w:rsidRPr="00A574AE">
              <w:rPr>
                <w:bCs/>
                <w:sz w:val="24"/>
                <w:szCs w:val="24"/>
              </w:rPr>
              <w:lastRenderedPageBreak/>
              <w:t>Председатель Думы</w:t>
            </w:r>
            <w:r w:rsidR="0082500F">
              <w:rPr>
                <w:bCs/>
                <w:sz w:val="24"/>
                <w:szCs w:val="24"/>
              </w:rPr>
              <w:t xml:space="preserve"> АМО</w:t>
            </w:r>
            <w:r w:rsidRPr="00A574AE">
              <w:rPr>
                <w:bCs/>
                <w:sz w:val="24"/>
                <w:szCs w:val="24"/>
              </w:rPr>
              <w:t>,</w:t>
            </w:r>
          </w:p>
          <w:p w14:paraId="663774C9" w14:textId="4B410BCB" w:rsidR="0020100F" w:rsidRPr="00A574AE" w:rsidRDefault="00A574AE" w:rsidP="00A574AE">
            <w:pPr>
              <w:suppressLineNumbers/>
              <w:suppressAutoHyphens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отделом в составе аппарата Думы АМО</w:t>
            </w:r>
          </w:p>
        </w:tc>
        <w:tc>
          <w:tcPr>
            <w:tcW w:w="1417" w:type="dxa"/>
          </w:tcPr>
          <w:p w14:paraId="7888277F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lastRenderedPageBreak/>
              <w:t>высокая</w:t>
            </w:r>
          </w:p>
        </w:tc>
        <w:tc>
          <w:tcPr>
            <w:tcW w:w="3686" w:type="dxa"/>
            <w:vMerge/>
          </w:tcPr>
          <w:p w14:paraId="1A60233B" w14:textId="77777777" w:rsidR="0020100F" w:rsidRPr="0020100F" w:rsidRDefault="0020100F" w:rsidP="00D70BDA">
            <w:pPr>
              <w:ind w:firstLine="71"/>
              <w:jc w:val="both"/>
              <w:rPr>
                <w:sz w:val="24"/>
                <w:szCs w:val="24"/>
              </w:rPr>
            </w:pPr>
          </w:p>
        </w:tc>
      </w:tr>
      <w:tr w:rsidR="0020100F" w:rsidRPr="0020100F" w14:paraId="66E7C5EA" w14:textId="77777777" w:rsidTr="00D10959">
        <w:tc>
          <w:tcPr>
            <w:tcW w:w="568" w:type="dxa"/>
          </w:tcPr>
          <w:p w14:paraId="750A28B0" w14:textId="2E2519D3" w:rsidR="0020100F" w:rsidRPr="0020100F" w:rsidRDefault="003B2B38" w:rsidP="00D70BDA">
            <w:pPr>
              <w:pStyle w:val="1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1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14:paraId="21C7D8DB" w14:textId="77777777" w:rsidR="0020100F" w:rsidRPr="0020100F" w:rsidRDefault="0020100F" w:rsidP="00D70BDA">
            <w:pPr>
              <w:suppressLineNumbers/>
              <w:suppressAutoHyphens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Подготовка заключений о проведении антикоррупционной экспертизы муниципальных нормативных правовых актов</w:t>
            </w:r>
          </w:p>
        </w:tc>
        <w:tc>
          <w:tcPr>
            <w:tcW w:w="3828" w:type="dxa"/>
          </w:tcPr>
          <w:p w14:paraId="0AD71936" w14:textId="1D77A249" w:rsidR="0020100F" w:rsidRPr="0020100F" w:rsidRDefault="00A574AE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20100F" w:rsidRPr="0020100F">
              <w:rPr>
                <w:sz w:val="24"/>
                <w:szCs w:val="24"/>
              </w:rPr>
              <w:t xml:space="preserve"> заключени</w:t>
            </w:r>
            <w:r>
              <w:rPr>
                <w:sz w:val="24"/>
                <w:szCs w:val="24"/>
              </w:rPr>
              <w:t>й</w:t>
            </w:r>
            <w:r w:rsidR="0020100F" w:rsidRPr="0020100F">
              <w:rPr>
                <w:sz w:val="24"/>
                <w:szCs w:val="24"/>
              </w:rPr>
              <w:t xml:space="preserve"> о проведении антикоррупционной экспертизы муниципальных нормативных правовых актов, содержащих коррупциогенные факторы</w:t>
            </w:r>
          </w:p>
        </w:tc>
        <w:tc>
          <w:tcPr>
            <w:tcW w:w="3005" w:type="dxa"/>
          </w:tcPr>
          <w:p w14:paraId="7F9364D3" w14:textId="3C93871B" w:rsidR="0020100F" w:rsidRPr="0020100F" w:rsidRDefault="00A574AE" w:rsidP="00D70BDA">
            <w:pPr>
              <w:suppressLineNumbers/>
              <w:suppressAutoHyphens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в составе аппарата Думы АМО</w:t>
            </w:r>
          </w:p>
        </w:tc>
        <w:tc>
          <w:tcPr>
            <w:tcW w:w="1417" w:type="dxa"/>
          </w:tcPr>
          <w:p w14:paraId="54900117" w14:textId="77777777" w:rsidR="0020100F" w:rsidRPr="0020100F" w:rsidRDefault="0020100F" w:rsidP="00D70BDA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высокая</w:t>
            </w:r>
          </w:p>
        </w:tc>
        <w:tc>
          <w:tcPr>
            <w:tcW w:w="3686" w:type="dxa"/>
          </w:tcPr>
          <w:p w14:paraId="3386B4BC" w14:textId="720C673B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организация повышения квалификации и профессионализма специалистов, осуществляющих проведение</w:t>
            </w:r>
            <w:r w:rsidR="0082500F">
              <w:rPr>
                <w:sz w:val="24"/>
                <w:szCs w:val="24"/>
              </w:rPr>
              <w:t xml:space="preserve"> </w:t>
            </w:r>
            <w:r w:rsidR="0082500F" w:rsidRPr="0020100F">
              <w:rPr>
                <w:sz w:val="24"/>
                <w:szCs w:val="24"/>
              </w:rPr>
              <w:t>антикоррупционной экспертизы</w:t>
            </w:r>
            <w:r w:rsidRPr="0020100F">
              <w:rPr>
                <w:sz w:val="24"/>
                <w:szCs w:val="24"/>
              </w:rPr>
              <w:t>;</w:t>
            </w:r>
          </w:p>
          <w:p w14:paraId="51D060EB" w14:textId="77777777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четкая регламентация порядка, способа и сроков совершения действий специалистами при разработке нормативных правовых актов;</w:t>
            </w:r>
          </w:p>
          <w:p w14:paraId="4223024B" w14:textId="77777777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lastRenderedPageBreak/>
              <w:t>- принятие мер по предотвращению и урегулированию конфликта интересов;</w:t>
            </w:r>
          </w:p>
          <w:p w14:paraId="541BD8CD" w14:textId="77777777" w:rsidR="0020100F" w:rsidRPr="0020100F" w:rsidRDefault="0020100F" w:rsidP="00D70BDA">
            <w:pPr>
              <w:rPr>
                <w:sz w:val="24"/>
                <w:szCs w:val="24"/>
              </w:rPr>
            </w:pPr>
            <w:r w:rsidRPr="0020100F">
              <w:rPr>
                <w:sz w:val="24"/>
                <w:szCs w:val="24"/>
              </w:rPr>
              <w:t>- разъяснение должностным лицам:</w:t>
            </w:r>
          </w:p>
          <w:p w14:paraId="4B591D58" w14:textId="5EDAE03F" w:rsidR="0020100F" w:rsidRPr="0020100F" w:rsidRDefault="0082500F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0100F" w:rsidRPr="0020100F">
              <w:rPr>
                <w:sz w:val="24"/>
                <w:szCs w:val="24"/>
              </w:rPr>
              <w:t>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14:paraId="34C78FE3" w14:textId="6CF75A8C" w:rsidR="0020100F" w:rsidRPr="0020100F" w:rsidRDefault="0082500F" w:rsidP="00D70B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0100F" w:rsidRPr="0020100F">
              <w:rPr>
                <w:sz w:val="24"/>
                <w:szCs w:val="24"/>
              </w:rPr>
              <w:t>мер ответственности за совершение коррупционных правонарушений.</w:t>
            </w:r>
          </w:p>
        </w:tc>
      </w:tr>
    </w:tbl>
    <w:p w14:paraId="323A5A61" w14:textId="77777777" w:rsidR="0020100F" w:rsidRPr="0020100F" w:rsidRDefault="0020100F" w:rsidP="009D375F">
      <w:pPr>
        <w:spacing w:line="360" w:lineRule="exact"/>
        <w:rPr>
          <w:sz w:val="24"/>
          <w:szCs w:val="24"/>
        </w:rPr>
      </w:pPr>
    </w:p>
    <w:p w14:paraId="1E406FBD" w14:textId="77777777" w:rsidR="0020100F" w:rsidRDefault="0020100F" w:rsidP="009D375F">
      <w:pPr>
        <w:spacing w:line="360" w:lineRule="exact"/>
      </w:pPr>
    </w:p>
    <w:sectPr w:rsidR="0020100F" w:rsidSect="0020100F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7" w:orient="landscape" w:code="9"/>
      <w:pgMar w:top="851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7F80" w14:textId="77777777" w:rsidR="00E2255C" w:rsidRDefault="00E2255C">
      <w:r>
        <w:separator/>
      </w:r>
    </w:p>
  </w:endnote>
  <w:endnote w:type="continuationSeparator" w:id="0">
    <w:p w14:paraId="64B3A4CF" w14:textId="77777777" w:rsidR="00E2255C" w:rsidRDefault="00E2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3DC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97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96DF" w14:textId="77777777" w:rsidR="00E2255C" w:rsidRDefault="00E2255C">
      <w:r>
        <w:separator/>
      </w:r>
    </w:p>
  </w:footnote>
  <w:footnote w:type="continuationSeparator" w:id="0">
    <w:p w14:paraId="1775016C" w14:textId="77777777" w:rsidR="00E2255C" w:rsidRDefault="00E2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FAF0" w14:textId="77777777" w:rsidR="00B12253" w:rsidRDefault="00F44C45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4DAD4ED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1380" w14:textId="77777777" w:rsidR="00B12253" w:rsidRDefault="00F44C45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2366D38B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87336"/>
    <w:multiLevelType w:val="multilevel"/>
    <w:tmpl w:val="6732505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</w:lvl>
    <w:lvl w:ilvl="2">
      <w:start w:val="1"/>
      <w:numFmt w:val="decimal"/>
      <w:pStyle w:val="3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9E679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9644670">
    <w:abstractNumId w:val="0"/>
  </w:num>
  <w:num w:numId="2" w16cid:durableId="502815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EA"/>
    <w:rsid w:val="000107D0"/>
    <w:rsid w:val="00031EB5"/>
    <w:rsid w:val="000320E4"/>
    <w:rsid w:val="000334C9"/>
    <w:rsid w:val="0007358C"/>
    <w:rsid w:val="000A1018"/>
    <w:rsid w:val="000A1249"/>
    <w:rsid w:val="00100719"/>
    <w:rsid w:val="00136C19"/>
    <w:rsid w:val="001450B8"/>
    <w:rsid w:val="001617A8"/>
    <w:rsid w:val="00191FB7"/>
    <w:rsid w:val="001B48E0"/>
    <w:rsid w:val="001D1569"/>
    <w:rsid w:val="0020100F"/>
    <w:rsid w:val="002454C6"/>
    <w:rsid w:val="002540A8"/>
    <w:rsid w:val="00263351"/>
    <w:rsid w:val="00271176"/>
    <w:rsid w:val="0028108D"/>
    <w:rsid w:val="0028655A"/>
    <w:rsid w:val="00290178"/>
    <w:rsid w:val="002A1714"/>
    <w:rsid w:val="002B00AA"/>
    <w:rsid w:val="002D57B0"/>
    <w:rsid w:val="002E0EAA"/>
    <w:rsid w:val="0035360C"/>
    <w:rsid w:val="00353DEB"/>
    <w:rsid w:val="003807C0"/>
    <w:rsid w:val="003B2B38"/>
    <w:rsid w:val="003D3930"/>
    <w:rsid w:val="003E5046"/>
    <w:rsid w:val="004331AD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8378D"/>
    <w:rsid w:val="005B05EA"/>
    <w:rsid w:val="00617102"/>
    <w:rsid w:val="006333E0"/>
    <w:rsid w:val="006D0C36"/>
    <w:rsid w:val="006D443E"/>
    <w:rsid w:val="00736B92"/>
    <w:rsid w:val="00761D5E"/>
    <w:rsid w:val="007E5F58"/>
    <w:rsid w:val="007F5F8D"/>
    <w:rsid w:val="0082500F"/>
    <w:rsid w:val="008605A4"/>
    <w:rsid w:val="00861BE3"/>
    <w:rsid w:val="00875736"/>
    <w:rsid w:val="00896C4C"/>
    <w:rsid w:val="008A300E"/>
    <w:rsid w:val="008C41D1"/>
    <w:rsid w:val="008E0D07"/>
    <w:rsid w:val="00934FD9"/>
    <w:rsid w:val="00946A6E"/>
    <w:rsid w:val="00973EE1"/>
    <w:rsid w:val="00983927"/>
    <w:rsid w:val="009C6657"/>
    <w:rsid w:val="009D34A4"/>
    <w:rsid w:val="009D375F"/>
    <w:rsid w:val="009E48FD"/>
    <w:rsid w:val="00A20CAB"/>
    <w:rsid w:val="00A574AE"/>
    <w:rsid w:val="00A6078D"/>
    <w:rsid w:val="00A7019E"/>
    <w:rsid w:val="00AB61AD"/>
    <w:rsid w:val="00AC2C7D"/>
    <w:rsid w:val="00AD14C1"/>
    <w:rsid w:val="00AD1F55"/>
    <w:rsid w:val="00AF700B"/>
    <w:rsid w:val="00B12253"/>
    <w:rsid w:val="00B17F20"/>
    <w:rsid w:val="00B37FD0"/>
    <w:rsid w:val="00B66C87"/>
    <w:rsid w:val="00BB6E9F"/>
    <w:rsid w:val="00C00A71"/>
    <w:rsid w:val="00C11CD6"/>
    <w:rsid w:val="00C76D98"/>
    <w:rsid w:val="00C97BDE"/>
    <w:rsid w:val="00CA4BDF"/>
    <w:rsid w:val="00CB0CD4"/>
    <w:rsid w:val="00D10959"/>
    <w:rsid w:val="00D35FA8"/>
    <w:rsid w:val="00D51DC3"/>
    <w:rsid w:val="00D70BDA"/>
    <w:rsid w:val="00D712A8"/>
    <w:rsid w:val="00DA24F6"/>
    <w:rsid w:val="00DB3748"/>
    <w:rsid w:val="00DF4430"/>
    <w:rsid w:val="00E135FC"/>
    <w:rsid w:val="00E2255C"/>
    <w:rsid w:val="00E246F5"/>
    <w:rsid w:val="00E369AC"/>
    <w:rsid w:val="00E56A80"/>
    <w:rsid w:val="00E614D0"/>
    <w:rsid w:val="00E8211E"/>
    <w:rsid w:val="00EA5A9F"/>
    <w:rsid w:val="00EB400D"/>
    <w:rsid w:val="00EE547B"/>
    <w:rsid w:val="00F34240"/>
    <w:rsid w:val="00F44C45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7AC51"/>
  <w15:chartTrackingRefBased/>
  <w15:docId w15:val="{7C95164D-6F41-4435-AA22-5195BDFE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0">
    <w:name w:val="heading 1"/>
    <w:basedOn w:val="a"/>
    <w:next w:val="a"/>
    <w:link w:val="11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1">
    <w:name w:val="Заголовок 1 Знак"/>
    <w:link w:val="10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1">
    <w:name w:val="_Заголовок1"/>
    <w:basedOn w:val="a"/>
    <w:qFormat/>
    <w:rsid w:val="0020100F"/>
    <w:pPr>
      <w:keepNext/>
      <w:keepLines/>
      <w:numPr>
        <w:numId w:val="1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="Calibri"/>
      <w:b/>
      <w:szCs w:val="28"/>
      <w:lang w:eastAsia="en-US"/>
    </w:rPr>
  </w:style>
  <w:style w:type="paragraph" w:customStyle="1" w:styleId="2">
    <w:name w:val="_Заголовок2"/>
    <w:basedOn w:val="1"/>
    <w:qFormat/>
    <w:rsid w:val="0020100F"/>
    <w:pPr>
      <w:numPr>
        <w:ilvl w:val="1"/>
      </w:numPr>
      <w:spacing w:before="240" w:after="120"/>
      <w:outlineLvl w:val="1"/>
    </w:pPr>
  </w:style>
  <w:style w:type="paragraph" w:customStyle="1" w:styleId="3">
    <w:name w:val="_Заголовок3"/>
    <w:basedOn w:val="2"/>
    <w:qFormat/>
    <w:rsid w:val="0020100F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"/>
    <w:qFormat/>
    <w:rsid w:val="0020100F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64;&#1072;&#1073;&#1083;&#1086;&#1085;&#1099;\&#1089;%20&#1082;&#1086;&#1088;&#1086;&#1085;&#1086;&#1081;\&#1055;&#1086;&#1089;&#1090;&#1072;&#1085;&#1086;&#1074;&#1083;&#1077;&#1085;&#1080;&#1077;%20&#1095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чб</Template>
  <TotalTime>2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2026-02-03T11:09:00Z</cp:lastPrinted>
  <dcterms:created xsi:type="dcterms:W3CDTF">2026-02-09T05:32:00Z</dcterms:created>
  <dcterms:modified xsi:type="dcterms:W3CDTF">2026-02-09T05:33:00Z</dcterms:modified>
</cp:coreProperties>
</file>